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531" w:type="dxa"/>
        <w:tblLook w:val="04A0" w:firstRow="1" w:lastRow="0" w:firstColumn="1" w:lastColumn="0" w:noHBand="0" w:noVBand="1"/>
      </w:tblPr>
      <w:tblGrid>
        <w:gridCol w:w="3907"/>
      </w:tblGrid>
      <w:tr w:rsidR="00D05A9E" w:rsidRPr="00F87B66" w14:paraId="414F80DE" w14:textId="77777777" w:rsidTr="00826E54">
        <w:tc>
          <w:tcPr>
            <w:tcW w:w="3907" w:type="dxa"/>
          </w:tcPr>
          <w:p w14:paraId="3B0A82AD" w14:textId="77777777" w:rsidR="00346EBF" w:rsidRDefault="00D05A9E" w:rsidP="00D05A9E">
            <w:pPr>
              <w:pStyle w:val="nom"/>
              <w:rPr>
                <w:b w:val="0"/>
              </w:rPr>
            </w:pPr>
            <w:bookmarkStart w:id="0" w:name="_Hlk230091252"/>
            <w:r>
              <w:rPr>
                <w:b w:val="0"/>
              </w:rPr>
              <w:t xml:space="preserve">Direction Administration Générale </w:t>
            </w:r>
          </w:p>
          <w:p w14:paraId="3B74E490" w14:textId="0A5A08A6" w:rsidR="00D05A9E" w:rsidRDefault="00D05A9E" w:rsidP="00D05A9E">
            <w:pPr>
              <w:pStyle w:val="nom"/>
              <w:rPr>
                <w:b w:val="0"/>
              </w:rPr>
            </w:pPr>
            <w:r>
              <w:rPr>
                <w:b w:val="0"/>
              </w:rPr>
              <w:t>des Familles</w:t>
            </w:r>
          </w:p>
        </w:tc>
      </w:tr>
      <w:tr w:rsidR="00D05A9E" w:rsidRPr="00D01F45" w14:paraId="4BCA1862" w14:textId="77777777" w:rsidTr="00826E54">
        <w:tc>
          <w:tcPr>
            <w:tcW w:w="3907" w:type="dxa"/>
          </w:tcPr>
          <w:p w14:paraId="2848F7C2" w14:textId="055346F4" w:rsidR="00D05A9E" w:rsidRPr="00D01F45" w:rsidRDefault="00D05A9E" w:rsidP="00D05A9E">
            <w:pPr>
              <w:pStyle w:val="nom"/>
              <w:rPr>
                <w:b w:val="0"/>
              </w:rPr>
            </w:pPr>
            <w:r w:rsidRPr="00B74449">
              <w:rPr>
                <w:b w:val="0"/>
              </w:rPr>
              <w:t>DGA Famille</w:t>
            </w:r>
          </w:p>
        </w:tc>
      </w:tr>
      <w:tr w:rsidR="00D05A9E" w:rsidRPr="00D01F45" w14:paraId="2A1B23BB" w14:textId="77777777" w:rsidTr="00826E54">
        <w:tc>
          <w:tcPr>
            <w:tcW w:w="3907" w:type="dxa"/>
          </w:tcPr>
          <w:p w14:paraId="784EBF22" w14:textId="77777777" w:rsidR="00D05A9E" w:rsidRPr="00D01F45" w:rsidRDefault="00D05A9E" w:rsidP="00D05A9E">
            <w:pPr>
              <w:pStyle w:val="nom"/>
              <w:rPr>
                <w:b w:val="0"/>
              </w:rPr>
            </w:pPr>
          </w:p>
        </w:tc>
      </w:tr>
      <w:tr w:rsidR="00D05A9E" w:rsidRPr="00027F15" w14:paraId="3BCAC390" w14:textId="77777777" w:rsidTr="00826E54">
        <w:tc>
          <w:tcPr>
            <w:tcW w:w="3907" w:type="dxa"/>
          </w:tcPr>
          <w:p w14:paraId="38C89798" w14:textId="66D5A89A" w:rsidR="00D05A9E" w:rsidRPr="00027F15" w:rsidRDefault="00D05A9E" w:rsidP="00D05A9E">
            <w:pPr>
              <w:pStyle w:val="nom"/>
              <w:rPr>
                <w:b w:val="0"/>
                <w:color w:val="365F91"/>
                <w:u w:val="single"/>
              </w:rPr>
            </w:pPr>
            <w:r>
              <w:rPr>
                <w:b w:val="0"/>
                <w:color w:val="365F91"/>
                <w:u w:val="single"/>
              </w:rPr>
              <w:t>dagfasso</w:t>
            </w:r>
            <w:r w:rsidRPr="00027F15">
              <w:rPr>
                <w:b w:val="0"/>
                <w:color w:val="365F91"/>
                <w:u w:val="single"/>
              </w:rPr>
              <w:t>@mairie-toulon.fr</w:t>
            </w:r>
          </w:p>
        </w:tc>
      </w:tr>
    </w:tbl>
    <w:p w14:paraId="6CBD4C31" w14:textId="77777777" w:rsidR="00F62559" w:rsidRDefault="00F62559" w:rsidP="001B612D">
      <w:pPr>
        <w:ind w:left="-1134" w:right="271"/>
        <w:rPr>
          <w:sz w:val="22"/>
          <w:szCs w:val="22"/>
        </w:rPr>
      </w:pPr>
    </w:p>
    <w:bookmarkEnd w:id="0"/>
    <w:p w14:paraId="3520EEAF" w14:textId="77777777" w:rsidR="00852158" w:rsidRDefault="00852158" w:rsidP="001B612D">
      <w:pPr>
        <w:ind w:left="-1134" w:right="271"/>
        <w:rPr>
          <w:sz w:val="22"/>
          <w:szCs w:val="22"/>
        </w:rPr>
      </w:pPr>
    </w:p>
    <w:p w14:paraId="4B718538" w14:textId="1389584E" w:rsidR="009B06AB" w:rsidRPr="00852158" w:rsidRDefault="008D6F32" w:rsidP="009B06AB">
      <w:pPr>
        <w:pStyle w:val="Titre1"/>
        <w:ind w:left="1134"/>
      </w:pPr>
      <w:r w:rsidRPr="00243909">
        <w:t>CONVENTION D'utilisation DES LOCAUX ET DES ÉQUIPEMENTS SCOLAIRES</w:t>
      </w:r>
    </w:p>
    <w:p w14:paraId="5D10806C" w14:textId="77777777" w:rsidR="00852158" w:rsidRDefault="00852158" w:rsidP="00852158"/>
    <w:p w14:paraId="046C2F52" w14:textId="77777777" w:rsidR="00852158" w:rsidRDefault="00852158" w:rsidP="00852158"/>
    <w:p w14:paraId="3A5CFF7A" w14:textId="4522DF3C" w:rsidR="008D6F32" w:rsidRDefault="008D6F32" w:rsidP="008D6F32">
      <w:pPr>
        <w:ind w:left="-1134" w:right="271"/>
        <w:rPr>
          <w:sz w:val="22"/>
          <w:szCs w:val="22"/>
        </w:rPr>
      </w:pPr>
      <w:r w:rsidRPr="0025295A">
        <w:rPr>
          <w:sz w:val="22"/>
          <w:szCs w:val="22"/>
        </w:rPr>
        <w:t>Référence : (……</w:t>
      </w:r>
      <w:proofErr w:type="gramStart"/>
      <w:r w:rsidRPr="0025295A">
        <w:rPr>
          <w:sz w:val="22"/>
          <w:szCs w:val="22"/>
        </w:rPr>
        <w:t>…….</w:t>
      </w:r>
      <w:proofErr w:type="gramEnd"/>
      <w:r w:rsidRPr="0025295A">
        <w:rPr>
          <w:sz w:val="22"/>
          <w:szCs w:val="22"/>
        </w:rPr>
        <w:t>./…………/E)</w:t>
      </w:r>
    </w:p>
    <w:p w14:paraId="65DAD3F7" w14:textId="17029C66" w:rsidR="008D6F32" w:rsidRDefault="008D6F32" w:rsidP="008D6F32">
      <w:pPr>
        <w:ind w:left="-1134" w:right="271"/>
        <w:rPr>
          <w:sz w:val="22"/>
          <w:szCs w:val="22"/>
        </w:rPr>
      </w:pPr>
    </w:p>
    <w:p w14:paraId="5A36BD96" w14:textId="77777777" w:rsidR="008D6F32" w:rsidRPr="0025295A" w:rsidRDefault="008D6F32" w:rsidP="008D6F32">
      <w:pPr>
        <w:ind w:left="-1134" w:right="271"/>
        <w:rPr>
          <w:sz w:val="22"/>
          <w:szCs w:val="22"/>
        </w:rPr>
      </w:pPr>
    </w:p>
    <w:p w14:paraId="00272225" w14:textId="77777777" w:rsidR="008D6F32" w:rsidRPr="0025295A" w:rsidRDefault="008D6F32" w:rsidP="008D6F32">
      <w:pPr>
        <w:ind w:left="720"/>
        <w:rPr>
          <w:b/>
          <w:u w:val="single"/>
        </w:rPr>
      </w:pPr>
      <w:r w:rsidRPr="0025295A">
        <w:rPr>
          <w:b/>
          <w:u w:val="single"/>
        </w:rPr>
        <w:t>ENTRE LES SOUSSIGNÉS </w:t>
      </w:r>
    </w:p>
    <w:p w14:paraId="45600793" w14:textId="7C80EEFF" w:rsidR="00644927" w:rsidRDefault="00644927" w:rsidP="00852158"/>
    <w:p w14:paraId="795DB30E" w14:textId="77777777" w:rsidR="00E6713E" w:rsidRDefault="00E6713E" w:rsidP="00852158"/>
    <w:p w14:paraId="3319D092" w14:textId="00634902" w:rsidR="008D6F32" w:rsidRDefault="008D6F32" w:rsidP="00852158"/>
    <w:p w14:paraId="70111D44" w14:textId="77777777" w:rsidR="008D6F32" w:rsidRPr="0025295A" w:rsidRDefault="008D6F32" w:rsidP="00327A4F">
      <w:pPr>
        <w:ind w:left="-1134" w:right="271"/>
        <w:rPr>
          <w:sz w:val="22"/>
          <w:szCs w:val="22"/>
        </w:rPr>
      </w:pPr>
      <w:r w:rsidRPr="0025295A">
        <w:rPr>
          <w:sz w:val="22"/>
          <w:szCs w:val="22"/>
        </w:rPr>
        <w:t>La Commune de Toulon représentée par Madame Josée MASSI, Maire de Toulon,</w:t>
      </w:r>
    </w:p>
    <w:p w14:paraId="6AA0B485" w14:textId="77777777" w:rsidR="008D6F32" w:rsidRDefault="008D6F32" w:rsidP="00327A4F">
      <w:pPr>
        <w:tabs>
          <w:tab w:val="clear" w:pos="2127"/>
          <w:tab w:val="clear" w:pos="3686"/>
          <w:tab w:val="left" w:pos="8789"/>
        </w:tabs>
        <w:ind w:left="-1134" w:right="271"/>
        <w:rPr>
          <w:sz w:val="22"/>
          <w:szCs w:val="22"/>
        </w:rPr>
      </w:pPr>
      <w:r w:rsidRPr="0025295A">
        <w:rPr>
          <w:sz w:val="22"/>
          <w:szCs w:val="22"/>
        </w:rPr>
        <w:t>L’école</w:t>
      </w:r>
      <w:r>
        <w:rPr>
          <w:sz w:val="22"/>
          <w:szCs w:val="22"/>
        </w:rPr>
        <w:t xml:space="preserve"> </w:t>
      </w:r>
      <w:r w:rsidRPr="00C24346">
        <w:rPr>
          <w:rStyle w:val="Pointsdesuite"/>
          <w:sz w:val="24"/>
          <w:szCs w:val="24"/>
        </w:rPr>
        <w:tab/>
      </w:r>
      <w:r w:rsidRPr="0025295A">
        <w:rPr>
          <w:sz w:val="22"/>
          <w:szCs w:val="22"/>
        </w:rPr>
        <w:t>,</w:t>
      </w:r>
      <w:r>
        <w:rPr>
          <w:sz w:val="22"/>
          <w:szCs w:val="22"/>
        </w:rPr>
        <w:t xml:space="preserve"> </w:t>
      </w:r>
    </w:p>
    <w:p w14:paraId="5B9CB34F" w14:textId="5EEAA536" w:rsidR="008D6F32" w:rsidRDefault="008D6F32" w:rsidP="00327A4F">
      <w:pPr>
        <w:tabs>
          <w:tab w:val="clear" w:pos="2127"/>
          <w:tab w:val="clear" w:pos="3686"/>
          <w:tab w:val="left" w:pos="8789"/>
        </w:tabs>
        <w:ind w:left="-1134" w:right="271"/>
        <w:rPr>
          <w:sz w:val="22"/>
          <w:szCs w:val="22"/>
        </w:rPr>
      </w:pPr>
      <w:r w:rsidRPr="0025295A">
        <w:rPr>
          <w:sz w:val="22"/>
          <w:szCs w:val="22"/>
        </w:rPr>
        <w:t>adresse,</w:t>
      </w:r>
      <w:r w:rsidRPr="008D6F32">
        <w:rPr>
          <w:rStyle w:val="Pointsdesuite"/>
          <w:sz w:val="24"/>
          <w:szCs w:val="24"/>
        </w:rPr>
        <w:t xml:space="preserve"> </w:t>
      </w:r>
      <w:r w:rsidRPr="00C24346">
        <w:rPr>
          <w:rStyle w:val="Pointsdesuite"/>
          <w:sz w:val="24"/>
          <w:szCs w:val="24"/>
        </w:rPr>
        <w:tab/>
      </w:r>
      <w:r>
        <w:rPr>
          <w:rStyle w:val="Pointsdesuite"/>
          <w:sz w:val="24"/>
          <w:szCs w:val="24"/>
        </w:rPr>
        <w:t xml:space="preserve">, </w:t>
      </w:r>
    </w:p>
    <w:p w14:paraId="2597D669" w14:textId="3F91AC28" w:rsidR="008D6F32" w:rsidRDefault="008D6F32" w:rsidP="00327A4F">
      <w:pPr>
        <w:tabs>
          <w:tab w:val="clear" w:pos="2127"/>
          <w:tab w:val="clear" w:pos="3686"/>
          <w:tab w:val="left" w:pos="4678"/>
          <w:tab w:val="left" w:pos="6804"/>
        </w:tabs>
        <w:ind w:left="-1134" w:right="271"/>
        <w:rPr>
          <w:sz w:val="22"/>
          <w:szCs w:val="22"/>
        </w:rPr>
      </w:pPr>
      <w:r w:rsidRPr="0025295A">
        <w:rPr>
          <w:sz w:val="22"/>
          <w:szCs w:val="22"/>
        </w:rPr>
        <w:t xml:space="preserve">représentée par </w:t>
      </w:r>
      <w:r w:rsidRPr="00C24346">
        <w:rPr>
          <w:rStyle w:val="Pointsdesuite"/>
          <w:sz w:val="24"/>
          <w:szCs w:val="24"/>
        </w:rPr>
        <w:tab/>
      </w:r>
      <w:r w:rsidRPr="0025295A">
        <w:rPr>
          <w:sz w:val="22"/>
          <w:szCs w:val="22"/>
        </w:rPr>
        <w:t>, directeur(</w:t>
      </w:r>
      <w:proofErr w:type="spellStart"/>
      <w:r w:rsidRPr="0025295A">
        <w:rPr>
          <w:sz w:val="22"/>
          <w:szCs w:val="22"/>
        </w:rPr>
        <w:t>trice</w:t>
      </w:r>
      <w:proofErr w:type="spellEnd"/>
      <w:r w:rsidRPr="0025295A">
        <w:rPr>
          <w:sz w:val="22"/>
          <w:szCs w:val="22"/>
        </w:rPr>
        <w:t xml:space="preserve">), dûment habilité(e) à signer cette convention par le conseil d’école en date du </w:t>
      </w:r>
      <w:r w:rsidRPr="00C24346">
        <w:rPr>
          <w:rStyle w:val="Pointsdesuite"/>
          <w:sz w:val="24"/>
          <w:szCs w:val="24"/>
        </w:rPr>
        <w:tab/>
      </w:r>
      <w:r w:rsidR="00327A4F">
        <w:rPr>
          <w:rStyle w:val="Pointsdesuite"/>
          <w:sz w:val="24"/>
          <w:szCs w:val="24"/>
        </w:rPr>
        <w:tab/>
      </w:r>
      <w:r w:rsidRPr="0025295A">
        <w:rPr>
          <w:sz w:val="22"/>
          <w:szCs w:val="22"/>
        </w:rPr>
        <w:t xml:space="preserve">. </w:t>
      </w:r>
    </w:p>
    <w:p w14:paraId="7387C22E" w14:textId="33BCCBED" w:rsidR="00327A4F" w:rsidRDefault="00327A4F" w:rsidP="00327A4F">
      <w:pPr>
        <w:pStyle w:val="Titrechampremplir"/>
        <w:ind w:left="720"/>
        <w:jc w:val="left"/>
        <w:rPr>
          <w:b/>
          <w:sz w:val="20"/>
          <w:szCs w:val="20"/>
          <w:u w:val="single"/>
        </w:rPr>
      </w:pPr>
      <w:r w:rsidRPr="00F76BF4">
        <w:rPr>
          <w:b/>
          <w:sz w:val="20"/>
          <w:szCs w:val="20"/>
          <w:u w:val="single"/>
        </w:rPr>
        <w:t>ET :</w:t>
      </w:r>
    </w:p>
    <w:p w14:paraId="2E5E3FA4" w14:textId="1AAB1B32" w:rsidR="00A6084D" w:rsidRDefault="00A6084D" w:rsidP="00A6084D"/>
    <w:p w14:paraId="313F116D" w14:textId="77777777" w:rsidR="00E6713E" w:rsidRDefault="00E6713E" w:rsidP="00A6084D"/>
    <w:p w14:paraId="70BC318B" w14:textId="77777777" w:rsidR="00A6084D" w:rsidRDefault="00A6084D" w:rsidP="00A6084D"/>
    <w:p w14:paraId="3A315386" w14:textId="771632FD" w:rsidR="00327A4F" w:rsidRPr="0025295A" w:rsidRDefault="00327A4F" w:rsidP="00327A4F">
      <w:pPr>
        <w:tabs>
          <w:tab w:val="clear" w:pos="2127"/>
          <w:tab w:val="clear" w:pos="3686"/>
          <w:tab w:val="left" w:pos="8789"/>
        </w:tabs>
        <w:ind w:left="-1134" w:right="271"/>
        <w:rPr>
          <w:sz w:val="22"/>
          <w:szCs w:val="22"/>
        </w:rPr>
      </w:pPr>
      <w:r w:rsidRPr="0025295A">
        <w:rPr>
          <w:sz w:val="22"/>
          <w:szCs w:val="22"/>
        </w:rPr>
        <w:t xml:space="preserve">L’organisateur </w:t>
      </w:r>
      <w:r w:rsidRPr="00C24346">
        <w:rPr>
          <w:rStyle w:val="Pointsdesuite"/>
          <w:sz w:val="24"/>
          <w:szCs w:val="24"/>
        </w:rPr>
        <w:tab/>
      </w:r>
      <w:r w:rsidRPr="0025295A">
        <w:rPr>
          <w:sz w:val="22"/>
          <w:szCs w:val="22"/>
        </w:rPr>
        <w:t xml:space="preserve">, </w:t>
      </w:r>
    </w:p>
    <w:p w14:paraId="115E1C6A" w14:textId="2151D4A6" w:rsidR="00327A4F" w:rsidRPr="0025295A" w:rsidRDefault="00327A4F" w:rsidP="00327A4F">
      <w:pPr>
        <w:tabs>
          <w:tab w:val="clear" w:pos="2127"/>
          <w:tab w:val="clear" w:pos="3686"/>
          <w:tab w:val="left" w:pos="2835"/>
          <w:tab w:val="left" w:pos="8789"/>
        </w:tabs>
        <w:ind w:left="-1134" w:right="271"/>
        <w:rPr>
          <w:sz w:val="22"/>
          <w:szCs w:val="22"/>
        </w:rPr>
      </w:pPr>
      <w:r w:rsidRPr="0025295A">
        <w:rPr>
          <w:sz w:val="22"/>
          <w:szCs w:val="22"/>
        </w:rPr>
        <w:t xml:space="preserve">N° SIREN : </w:t>
      </w:r>
      <w:r w:rsidRPr="00C24346">
        <w:rPr>
          <w:rStyle w:val="Pointsdesuite"/>
          <w:sz w:val="24"/>
          <w:szCs w:val="24"/>
        </w:rPr>
        <w:tab/>
      </w:r>
    </w:p>
    <w:p w14:paraId="743E1271" w14:textId="77777777" w:rsidR="00327A4F" w:rsidRDefault="00327A4F" w:rsidP="00327A4F">
      <w:pPr>
        <w:tabs>
          <w:tab w:val="clear" w:pos="2127"/>
          <w:tab w:val="clear" w:pos="3686"/>
          <w:tab w:val="left" w:pos="8789"/>
        </w:tabs>
        <w:ind w:left="-1134" w:right="271"/>
        <w:rPr>
          <w:sz w:val="22"/>
          <w:szCs w:val="22"/>
        </w:rPr>
      </w:pPr>
      <w:r w:rsidRPr="0025295A">
        <w:rPr>
          <w:sz w:val="22"/>
          <w:szCs w:val="22"/>
        </w:rPr>
        <w:t xml:space="preserve">représenté par </w:t>
      </w:r>
      <w:r w:rsidRPr="00C24346">
        <w:rPr>
          <w:rStyle w:val="Pointsdesuite"/>
          <w:sz w:val="24"/>
          <w:szCs w:val="24"/>
        </w:rPr>
        <w:tab/>
      </w:r>
      <w:r w:rsidRPr="0025295A">
        <w:rPr>
          <w:sz w:val="22"/>
          <w:szCs w:val="22"/>
        </w:rPr>
        <w:t xml:space="preserve">, </w:t>
      </w:r>
    </w:p>
    <w:p w14:paraId="42DE4388" w14:textId="77777777" w:rsidR="00327A4F" w:rsidRDefault="00327A4F" w:rsidP="00327A4F">
      <w:pPr>
        <w:tabs>
          <w:tab w:val="clear" w:pos="2127"/>
          <w:tab w:val="clear" w:pos="3686"/>
          <w:tab w:val="left" w:pos="8789"/>
        </w:tabs>
        <w:ind w:left="-1134" w:right="271"/>
        <w:rPr>
          <w:sz w:val="22"/>
          <w:szCs w:val="22"/>
        </w:rPr>
      </w:pPr>
      <w:r w:rsidRPr="0025295A">
        <w:rPr>
          <w:sz w:val="22"/>
          <w:szCs w:val="22"/>
        </w:rPr>
        <w:t>Président(e), adresse</w:t>
      </w:r>
      <w:r w:rsidRPr="00C24346">
        <w:rPr>
          <w:rStyle w:val="Pointsdesuite"/>
          <w:sz w:val="24"/>
          <w:szCs w:val="24"/>
        </w:rPr>
        <w:tab/>
      </w:r>
      <w:r w:rsidRPr="0025295A">
        <w:rPr>
          <w:sz w:val="22"/>
          <w:szCs w:val="22"/>
        </w:rPr>
        <w:t>,</w:t>
      </w:r>
    </w:p>
    <w:p w14:paraId="6BDCE069" w14:textId="11BAB5D4" w:rsidR="00327A4F" w:rsidRDefault="00327A4F" w:rsidP="00327A4F">
      <w:pPr>
        <w:tabs>
          <w:tab w:val="clear" w:pos="2127"/>
          <w:tab w:val="clear" w:pos="3686"/>
          <w:tab w:val="left" w:pos="8789"/>
        </w:tabs>
        <w:ind w:left="-1134" w:right="271"/>
        <w:rPr>
          <w:sz w:val="22"/>
          <w:szCs w:val="22"/>
        </w:rPr>
      </w:pPr>
      <w:r w:rsidRPr="00C24346">
        <w:rPr>
          <w:rStyle w:val="Pointsdesuite"/>
          <w:sz w:val="24"/>
          <w:szCs w:val="24"/>
        </w:rPr>
        <w:tab/>
      </w:r>
    </w:p>
    <w:p w14:paraId="6274D517" w14:textId="688995AC" w:rsidR="00327A4F" w:rsidRPr="0025295A" w:rsidRDefault="00327A4F" w:rsidP="00327A4F">
      <w:pPr>
        <w:tabs>
          <w:tab w:val="clear" w:pos="2127"/>
          <w:tab w:val="clear" w:pos="3686"/>
          <w:tab w:val="left" w:pos="3261"/>
          <w:tab w:val="left" w:pos="4536"/>
          <w:tab w:val="left" w:pos="8789"/>
        </w:tabs>
        <w:ind w:left="-1134" w:right="271"/>
        <w:rPr>
          <w:sz w:val="22"/>
          <w:szCs w:val="22"/>
        </w:rPr>
      </w:pPr>
      <w:r w:rsidRPr="0025295A">
        <w:rPr>
          <w:sz w:val="22"/>
          <w:szCs w:val="22"/>
        </w:rPr>
        <w:t xml:space="preserve">téléphone </w:t>
      </w:r>
      <w:r w:rsidRPr="00C24346">
        <w:rPr>
          <w:rStyle w:val="Pointsdesuite"/>
          <w:sz w:val="24"/>
          <w:szCs w:val="24"/>
        </w:rPr>
        <w:tab/>
      </w:r>
      <w:r w:rsidRPr="0025295A">
        <w:rPr>
          <w:sz w:val="22"/>
          <w:szCs w:val="22"/>
        </w:rPr>
        <w:t>,</w:t>
      </w:r>
      <w:r>
        <w:rPr>
          <w:sz w:val="22"/>
          <w:szCs w:val="22"/>
        </w:rPr>
        <w:t xml:space="preserve"> </w:t>
      </w:r>
      <w:r w:rsidRPr="0025295A">
        <w:rPr>
          <w:sz w:val="22"/>
          <w:szCs w:val="22"/>
        </w:rPr>
        <w:t xml:space="preserve">dûment habilité(e) à signer cette convention par l’Assemblée Générale réunie le </w:t>
      </w:r>
      <w:r w:rsidRPr="00C24346">
        <w:rPr>
          <w:rStyle w:val="Pointsdesuite"/>
          <w:sz w:val="24"/>
          <w:szCs w:val="24"/>
        </w:rPr>
        <w:tab/>
      </w:r>
      <w:r>
        <w:rPr>
          <w:rStyle w:val="Pointsdesuite"/>
          <w:sz w:val="24"/>
          <w:szCs w:val="24"/>
        </w:rPr>
        <w:tab/>
      </w:r>
      <w:r w:rsidRPr="0025295A">
        <w:rPr>
          <w:sz w:val="22"/>
          <w:szCs w:val="22"/>
        </w:rPr>
        <w:t>.</w:t>
      </w:r>
    </w:p>
    <w:p w14:paraId="7BF48EA4" w14:textId="77777777" w:rsidR="008D6F32" w:rsidRPr="00852158" w:rsidRDefault="008D6F32" w:rsidP="00852158"/>
    <w:p w14:paraId="69D3D21F" w14:textId="20C28193" w:rsidR="00837D27" w:rsidRDefault="00837D27" w:rsidP="00837D27">
      <w:pPr>
        <w:pStyle w:val="Titre2"/>
        <w:numPr>
          <w:ilvl w:val="0"/>
          <w:numId w:val="3"/>
        </w:numPr>
        <w:tabs>
          <w:tab w:val="left" w:pos="-1134"/>
          <w:tab w:val="left" w:pos="2900"/>
        </w:tabs>
        <w:ind w:left="-1134" w:hanging="284"/>
      </w:pPr>
      <w:r w:rsidRPr="008C2653">
        <w:t>PR</w:t>
      </w:r>
      <w:r>
        <w:t>É</w:t>
      </w:r>
      <w:r w:rsidRPr="008C2653">
        <w:t>AMBULE</w:t>
      </w:r>
    </w:p>
    <w:p w14:paraId="60F1B94B" w14:textId="77777777" w:rsidR="00E6713E" w:rsidRPr="00E6713E" w:rsidRDefault="00E6713E" w:rsidP="00E6713E"/>
    <w:p w14:paraId="7DB6501F" w14:textId="77777777" w:rsidR="00837D27" w:rsidRPr="00837D27" w:rsidRDefault="00837D27" w:rsidP="00837D27">
      <w:pPr>
        <w:ind w:left="-1134" w:right="271"/>
        <w:rPr>
          <w:sz w:val="22"/>
          <w:szCs w:val="22"/>
        </w:rPr>
      </w:pPr>
      <w:r w:rsidRPr="00837D27">
        <w:rPr>
          <w:sz w:val="22"/>
          <w:szCs w:val="22"/>
        </w:rPr>
        <w:t>L'ouverture des locaux scolaires en dehors des heures de formation aux associations sans but lucratif ou toute autre personne physique ou morale ayant reçu pour cela l'agrément des cosignataires, est possible sur le fondement de l'article 25 de la loi n° 83-663 du 22 juillet 1983 modifiée relative à la répartition des compétences entre les communes, les départements, les régions et l'Etat, et de l’article L 2144-3 du Code Général des Collectivités Territoriales.</w:t>
      </w:r>
    </w:p>
    <w:p w14:paraId="562CBBC2" w14:textId="77777777" w:rsidR="00837D27" w:rsidRPr="00837D27" w:rsidRDefault="00837D27" w:rsidP="00837D27">
      <w:pPr>
        <w:ind w:left="-1134" w:right="271"/>
        <w:rPr>
          <w:sz w:val="22"/>
          <w:szCs w:val="22"/>
        </w:rPr>
      </w:pPr>
      <w:r w:rsidRPr="00837D27">
        <w:rPr>
          <w:sz w:val="22"/>
          <w:szCs w:val="22"/>
        </w:rPr>
        <w:t>La présente convention a pour objet de préciser les conditions d'utilisation des locaux et équipements scolaires en dehors des heures ou périodes utilisées pour les besoins de l’école.</w:t>
      </w:r>
    </w:p>
    <w:p w14:paraId="4540D6A1" w14:textId="77777777" w:rsidR="00837D27" w:rsidRDefault="00837D27" w:rsidP="00837D27">
      <w:pPr>
        <w:rPr>
          <w:sz w:val="22"/>
          <w:szCs w:val="22"/>
        </w:rPr>
      </w:pPr>
    </w:p>
    <w:p w14:paraId="637B18BF" w14:textId="56D85BA6" w:rsidR="00837D27" w:rsidRDefault="00837D27" w:rsidP="00837D27">
      <w:pPr>
        <w:jc w:val="center"/>
        <w:rPr>
          <w:b/>
          <w:u w:val="single"/>
        </w:rPr>
      </w:pPr>
      <w:r w:rsidRPr="00C96A6B">
        <w:rPr>
          <w:b/>
          <w:u w:val="single"/>
        </w:rPr>
        <w:t>IL A ÉTÉ CONVENU CE QUI SUIT,</w:t>
      </w:r>
    </w:p>
    <w:p w14:paraId="30B67A35" w14:textId="77777777" w:rsidR="00837D27" w:rsidRPr="00837D27" w:rsidRDefault="00837D27" w:rsidP="00327A4F">
      <w:pPr>
        <w:ind w:left="-1134" w:right="271"/>
        <w:rPr>
          <w:sz w:val="22"/>
          <w:szCs w:val="22"/>
        </w:rPr>
      </w:pPr>
    </w:p>
    <w:p w14:paraId="6A114950" w14:textId="73BF6C2C" w:rsidR="00837D27" w:rsidRDefault="00837D27" w:rsidP="00837D27">
      <w:pPr>
        <w:tabs>
          <w:tab w:val="clear" w:pos="2127"/>
          <w:tab w:val="clear" w:pos="3686"/>
          <w:tab w:val="left" w:pos="4536"/>
          <w:tab w:val="left" w:pos="6804"/>
        </w:tabs>
      </w:pPr>
      <w:r>
        <w:t xml:space="preserve">pour la période ferme allant du </w:t>
      </w:r>
      <w:r w:rsidRPr="00C24346">
        <w:rPr>
          <w:rStyle w:val="Pointsdesuite"/>
          <w:sz w:val="24"/>
          <w:szCs w:val="24"/>
        </w:rPr>
        <w:tab/>
      </w:r>
      <w:r>
        <w:t xml:space="preserve"> au  </w:t>
      </w:r>
      <w:r>
        <w:rPr>
          <w:rStyle w:val="Pointsdesuite"/>
          <w:sz w:val="24"/>
          <w:szCs w:val="24"/>
        </w:rPr>
        <w:tab/>
        <w:t xml:space="preserve"> </w:t>
      </w:r>
      <w:r w:rsidRPr="00837D27">
        <w:t>inclus</w:t>
      </w:r>
    </w:p>
    <w:p w14:paraId="376F2637" w14:textId="6EE37CB4" w:rsidR="00327A4F" w:rsidRDefault="00327A4F" w:rsidP="00327A4F">
      <w:pPr>
        <w:ind w:left="-1134" w:right="271"/>
        <w:rPr>
          <w:sz w:val="22"/>
          <w:szCs w:val="22"/>
        </w:rPr>
      </w:pPr>
    </w:p>
    <w:p w14:paraId="6D96B7AC" w14:textId="77777777" w:rsidR="00837D27" w:rsidRDefault="00837D27" w:rsidP="00837D27">
      <w:pPr>
        <w:jc w:val="center"/>
        <w:rPr>
          <w:b/>
        </w:rPr>
      </w:pPr>
      <w:r w:rsidRPr="00132689">
        <w:rPr>
          <w:b/>
        </w:rPr>
        <w:t xml:space="preserve">NON </w:t>
      </w:r>
      <w:r>
        <w:rPr>
          <w:b/>
        </w:rPr>
        <w:t>R</w:t>
      </w:r>
      <w:r w:rsidRPr="00132689">
        <w:rPr>
          <w:b/>
        </w:rPr>
        <w:t>ECONDUCTIBLE</w:t>
      </w:r>
    </w:p>
    <w:p w14:paraId="4A1130AD" w14:textId="77777777" w:rsidR="00837D27" w:rsidRPr="00EF2F8B" w:rsidRDefault="00837D27" w:rsidP="00837D27">
      <w:pPr>
        <w:jc w:val="center"/>
      </w:pPr>
    </w:p>
    <w:p w14:paraId="10854BF8" w14:textId="23630E70" w:rsidR="00837D27" w:rsidRDefault="00837D27" w:rsidP="00837D27">
      <w:pPr>
        <w:pStyle w:val="Important"/>
        <w:pBdr>
          <w:left w:val="none" w:sz="0" w:space="0" w:color="auto"/>
        </w:pBdr>
        <w:jc w:val="center"/>
      </w:pPr>
    </w:p>
    <w:p w14:paraId="62F3387F" w14:textId="77777777" w:rsidR="00837D27" w:rsidRPr="008C2653" w:rsidRDefault="00837D27" w:rsidP="00837D27">
      <w:pPr>
        <w:pStyle w:val="Titre2"/>
        <w:numPr>
          <w:ilvl w:val="0"/>
          <w:numId w:val="3"/>
        </w:numPr>
        <w:tabs>
          <w:tab w:val="left" w:pos="-1134"/>
          <w:tab w:val="left" w:pos="2900"/>
        </w:tabs>
        <w:ind w:left="-1134" w:hanging="284"/>
      </w:pPr>
      <w:r>
        <w:lastRenderedPageBreak/>
        <w:t>A</w:t>
      </w:r>
      <w:r w:rsidRPr="008C2653">
        <w:t>RTICLE 1 - OBJET</w:t>
      </w:r>
    </w:p>
    <w:p w14:paraId="6C857279" w14:textId="77777777" w:rsidR="000E6BED" w:rsidRPr="008C2653" w:rsidRDefault="000E6BED" w:rsidP="000E6BED">
      <w:pPr>
        <w:ind w:left="-1134" w:right="271"/>
        <w:rPr>
          <w:sz w:val="22"/>
          <w:szCs w:val="22"/>
        </w:rPr>
      </w:pPr>
      <w:r w:rsidRPr="000E6BED">
        <w:rPr>
          <w:sz w:val="22"/>
          <w:szCs w:val="22"/>
        </w:rPr>
        <w:t>La présente convention autorise l'organisation d'activités non lucratives à caractère culturel, sportif, social ou socio-éducatif, sous réserve qu'elles soient compatibles avec la nature des installations, l'aménagement des locaux et les principes fondamentaux de l'école publique, notamment de laïcité et de neutralité.</w:t>
      </w:r>
    </w:p>
    <w:p w14:paraId="2833FDA7" w14:textId="76803059" w:rsidR="00837D27" w:rsidRDefault="000E6BED" w:rsidP="000E6BED">
      <w:pPr>
        <w:ind w:left="-1134" w:right="271"/>
        <w:rPr>
          <w:sz w:val="22"/>
          <w:szCs w:val="22"/>
        </w:rPr>
      </w:pPr>
      <w:r w:rsidRPr="000E6BED">
        <w:rPr>
          <w:sz w:val="22"/>
          <w:szCs w:val="22"/>
        </w:rPr>
        <w:t>Nature des activités envisagées dans les locaux scolaires :</w:t>
      </w:r>
    </w:p>
    <w:p w14:paraId="2ECBB7C7" w14:textId="6FD9B82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489E0512"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71354CAB"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24CB20C0"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1FB43D7E"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79E36F25" w14:textId="77777777" w:rsidR="000E6BED" w:rsidRDefault="000E6BED" w:rsidP="000E6BED">
      <w:pPr>
        <w:ind w:left="-1134" w:right="271"/>
        <w:rPr>
          <w:sz w:val="22"/>
          <w:szCs w:val="22"/>
        </w:rPr>
      </w:pPr>
    </w:p>
    <w:p w14:paraId="6DBD1C01" w14:textId="345E6ABB" w:rsidR="00837D27" w:rsidRDefault="00837D27" w:rsidP="00837D27">
      <w:pPr>
        <w:pStyle w:val="Titre2"/>
        <w:numPr>
          <w:ilvl w:val="0"/>
          <w:numId w:val="3"/>
        </w:numPr>
        <w:tabs>
          <w:tab w:val="left" w:pos="-1134"/>
          <w:tab w:val="left" w:pos="2900"/>
        </w:tabs>
        <w:ind w:left="-1134" w:hanging="284"/>
      </w:pPr>
      <w:r w:rsidRPr="008C2653">
        <w:t xml:space="preserve">ARTICLE 2 - UTILISATION DES LOCAUX ET </w:t>
      </w:r>
      <w:r>
        <w:t>É</w:t>
      </w:r>
      <w:r w:rsidRPr="008C2653">
        <w:t xml:space="preserve">QUIPEMENTS </w:t>
      </w:r>
    </w:p>
    <w:p w14:paraId="253164C6" w14:textId="77777777" w:rsidR="00E6713E" w:rsidRPr="00E6713E" w:rsidRDefault="00E6713E" w:rsidP="00E6713E"/>
    <w:p w14:paraId="3668CE3F" w14:textId="45D585C2" w:rsidR="00837D27" w:rsidRDefault="000E6BED" w:rsidP="00327A4F">
      <w:pPr>
        <w:ind w:left="-1134" w:right="271"/>
        <w:rPr>
          <w:sz w:val="22"/>
          <w:szCs w:val="22"/>
        </w:rPr>
      </w:pPr>
      <w:r w:rsidRPr="000E6BED">
        <w:rPr>
          <w:sz w:val="22"/>
          <w:szCs w:val="22"/>
        </w:rPr>
        <w:t>1° - L’organisateur utilisera exclusivement les voies d’accès, locaux (hors cuisine et réfectoire) et équipements scolaires suivants qu’il devra restituer en l’état. A ce titre, il assurera par ses propres moyens humains et matériels le nettoyage des locaux utilisés quelle que soit la nature de l’activité proposée</w:t>
      </w:r>
      <w:r>
        <w:rPr>
          <w:sz w:val="22"/>
          <w:szCs w:val="22"/>
        </w:rPr>
        <w:t>.</w:t>
      </w:r>
      <w:r w:rsidRPr="000E6BED">
        <w:rPr>
          <w:sz w:val="22"/>
          <w:szCs w:val="22"/>
        </w:rPr>
        <w:t xml:space="preserve"> </w:t>
      </w:r>
    </w:p>
    <w:p w14:paraId="21843693"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682E7546"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5955F065"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50F43718"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43F27CD8" w14:textId="77777777" w:rsidR="000E6BED" w:rsidRDefault="000E6BED" w:rsidP="000E6BED">
      <w:pPr>
        <w:tabs>
          <w:tab w:val="clear" w:pos="2127"/>
          <w:tab w:val="clear" w:pos="3686"/>
          <w:tab w:val="left" w:pos="8789"/>
        </w:tabs>
        <w:ind w:left="-1134" w:right="271"/>
        <w:rPr>
          <w:rStyle w:val="Pointsdesuite"/>
          <w:sz w:val="24"/>
          <w:szCs w:val="24"/>
        </w:rPr>
      </w:pPr>
      <w:r w:rsidRPr="00C24346">
        <w:rPr>
          <w:rStyle w:val="Pointsdesuite"/>
          <w:sz w:val="24"/>
          <w:szCs w:val="24"/>
        </w:rPr>
        <w:tab/>
      </w:r>
    </w:p>
    <w:p w14:paraId="32715972" w14:textId="44EFB74E" w:rsidR="00837D27" w:rsidRDefault="00837D27" w:rsidP="00327A4F">
      <w:pPr>
        <w:ind w:left="-1134" w:right="271"/>
        <w:rPr>
          <w:sz w:val="22"/>
          <w:szCs w:val="22"/>
        </w:rPr>
      </w:pPr>
    </w:p>
    <w:p w14:paraId="3B580AB8" w14:textId="643780BE" w:rsidR="000E6BED" w:rsidRDefault="000E6BED" w:rsidP="00327A4F">
      <w:pPr>
        <w:ind w:left="-1134" w:right="271"/>
        <w:rPr>
          <w:sz w:val="22"/>
          <w:szCs w:val="22"/>
        </w:rPr>
      </w:pPr>
      <w:r w:rsidRPr="000E6BED">
        <w:rPr>
          <w:sz w:val="22"/>
          <w:szCs w:val="22"/>
        </w:rPr>
        <w:t>2° - Les périodes, jours et heures d’utilisation définis en accord avec le directeur(</w:t>
      </w:r>
      <w:proofErr w:type="spellStart"/>
      <w:r w:rsidRPr="000E6BED">
        <w:rPr>
          <w:sz w:val="22"/>
          <w:szCs w:val="22"/>
        </w:rPr>
        <w:t>trice</w:t>
      </w:r>
      <w:proofErr w:type="spellEnd"/>
      <w:r w:rsidRPr="000E6BED">
        <w:rPr>
          <w:sz w:val="22"/>
          <w:szCs w:val="22"/>
        </w:rPr>
        <w:t xml:space="preserve">) de l’établissement selon un calendrier préalablement défini et accepté sont les suivants : </w:t>
      </w:r>
    </w:p>
    <w:p w14:paraId="4052DC87" w14:textId="77777777" w:rsidR="000E6BED" w:rsidRDefault="000E6BED" w:rsidP="00327A4F">
      <w:pPr>
        <w:ind w:left="-1134" w:right="271"/>
        <w:rPr>
          <w:sz w:val="22"/>
          <w:szCs w:val="22"/>
        </w:rPr>
      </w:pPr>
    </w:p>
    <w:tbl>
      <w:tblPr>
        <w:tblStyle w:val="Grilledutableau"/>
        <w:tblW w:w="0" w:type="auto"/>
        <w:tblInd w:w="-1134" w:type="dxa"/>
        <w:tblLayout w:type="fixed"/>
        <w:tblLook w:val="04A0" w:firstRow="1" w:lastRow="0" w:firstColumn="1" w:lastColumn="0" w:noHBand="0" w:noVBand="1"/>
      </w:tblPr>
      <w:tblGrid>
        <w:gridCol w:w="2802"/>
        <w:gridCol w:w="3543"/>
        <w:gridCol w:w="3687"/>
      </w:tblGrid>
      <w:tr w:rsidR="000E6BED" w:rsidRPr="00FC6ADA" w14:paraId="0AA96255" w14:textId="77777777" w:rsidTr="00D16623">
        <w:trPr>
          <w:trHeight w:val="284"/>
        </w:trPr>
        <w:tc>
          <w:tcPr>
            <w:tcW w:w="2802" w:type="dxa"/>
            <w:tcBorders>
              <w:top w:val="nil"/>
              <w:left w:val="nil"/>
            </w:tcBorders>
            <w:vAlign w:val="center"/>
          </w:tcPr>
          <w:p w14:paraId="42D7FAF9" w14:textId="77777777" w:rsidR="000E6BED" w:rsidRPr="00FC6ADA" w:rsidRDefault="000E6BED" w:rsidP="00D16623">
            <w:pPr>
              <w:jc w:val="center"/>
              <w:rPr>
                <w:sz w:val="18"/>
                <w:szCs w:val="18"/>
              </w:rPr>
            </w:pPr>
          </w:p>
        </w:tc>
        <w:tc>
          <w:tcPr>
            <w:tcW w:w="3543" w:type="dxa"/>
            <w:vAlign w:val="center"/>
          </w:tcPr>
          <w:p w14:paraId="72C40775" w14:textId="68366B29" w:rsidR="000E6BED" w:rsidRPr="00FC6ADA" w:rsidRDefault="000E6BED" w:rsidP="00D16623">
            <w:pPr>
              <w:jc w:val="center"/>
              <w:rPr>
                <w:sz w:val="18"/>
                <w:szCs w:val="18"/>
              </w:rPr>
            </w:pPr>
            <w:r>
              <w:rPr>
                <w:b/>
                <w:sz w:val="18"/>
                <w:szCs w:val="18"/>
              </w:rPr>
              <w:t>Heure de début</w:t>
            </w:r>
          </w:p>
        </w:tc>
        <w:tc>
          <w:tcPr>
            <w:tcW w:w="3687" w:type="dxa"/>
            <w:vAlign w:val="center"/>
          </w:tcPr>
          <w:p w14:paraId="655F0E02" w14:textId="6972A4FA" w:rsidR="000E6BED" w:rsidRPr="00FC6ADA" w:rsidRDefault="000E6BED" w:rsidP="00D16623">
            <w:pPr>
              <w:jc w:val="center"/>
              <w:rPr>
                <w:sz w:val="18"/>
                <w:szCs w:val="18"/>
              </w:rPr>
            </w:pPr>
            <w:r>
              <w:rPr>
                <w:b/>
                <w:sz w:val="18"/>
                <w:szCs w:val="18"/>
              </w:rPr>
              <w:t>Heure de fin</w:t>
            </w:r>
          </w:p>
        </w:tc>
      </w:tr>
      <w:tr w:rsidR="000E6BED" w:rsidRPr="00FC6ADA" w14:paraId="6B251A0C" w14:textId="77777777" w:rsidTr="00D16623">
        <w:trPr>
          <w:trHeight w:val="284"/>
        </w:trPr>
        <w:tc>
          <w:tcPr>
            <w:tcW w:w="2802" w:type="dxa"/>
            <w:vAlign w:val="center"/>
          </w:tcPr>
          <w:p w14:paraId="1F2E172B" w14:textId="64B4F719" w:rsidR="000E6BED" w:rsidRPr="00F44C7A" w:rsidRDefault="000E6BED" w:rsidP="00D16623">
            <w:pPr>
              <w:rPr>
                <w:b/>
                <w:sz w:val="18"/>
                <w:szCs w:val="18"/>
              </w:rPr>
            </w:pPr>
            <w:r>
              <w:rPr>
                <w:b/>
                <w:sz w:val="18"/>
                <w:szCs w:val="18"/>
              </w:rPr>
              <w:t>Lundi</w:t>
            </w:r>
          </w:p>
        </w:tc>
        <w:tc>
          <w:tcPr>
            <w:tcW w:w="3543" w:type="dxa"/>
            <w:vAlign w:val="center"/>
          </w:tcPr>
          <w:p w14:paraId="463BA09E" w14:textId="77777777" w:rsidR="000E6BED" w:rsidRPr="00CC3187" w:rsidRDefault="000E6BED" w:rsidP="00D16623">
            <w:pPr>
              <w:tabs>
                <w:tab w:val="clear" w:pos="2127"/>
                <w:tab w:val="left" w:pos="3578"/>
              </w:tabs>
              <w:rPr>
                <w:sz w:val="24"/>
                <w:szCs w:val="24"/>
              </w:rPr>
            </w:pPr>
            <w:r w:rsidRPr="00CC3187">
              <w:rPr>
                <w:rStyle w:val="Pointsdesuite"/>
                <w:sz w:val="24"/>
                <w:szCs w:val="24"/>
              </w:rPr>
              <w:tab/>
            </w:r>
          </w:p>
        </w:tc>
        <w:tc>
          <w:tcPr>
            <w:tcW w:w="3687" w:type="dxa"/>
            <w:vAlign w:val="center"/>
          </w:tcPr>
          <w:p w14:paraId="788D98A0" w14:textId="77777777" w:rsidR="000E6BED" w:rsidRPr="00CC3187" w:rsidRDefault="000E6BED" w:rsidP="00D16623">
            <w:pPr>
              <w:tabs>
                <w:tab w:val="clear" w:pos="2127"/>
                <w:tab w:val="clear" w:pos="3686"/>
                <w:tab w:val="left" w:pos="3577"/>
                <w:tab w:val="left" w:pos="3719"/>
              </w:tabs>
              <w:rPr>
                <w:sz w:val="24"/>
                <w:szCs w:val="24"/>
              </w:rPr>
            </w:pPr>
            <w:r w:rsidRPr="00CC3187">
              <w:rPr>
                <w:rStyle w:val="Pointsdesuite"/>
                <w:sz w:val="24"/>
                <w:szCs w:val="24"/>
              </w:rPr>
              <w:tab/>
            </w:r>
          </w:p>
        </w:tc>
      </w:tr>
      <w:tr w:rsidR="000E6BED" w:rsidRPr="00FC6ADA" w14:paraId="737457D0" w14:textId="77777777" w:rsidTr="00D16623">
        <w:trPr>
          <w:trHeight w:val="284"/>
        </w:trPr>
        <w:tc>
          <w:tcPr>
            <w:tcW w:w="2802" w:type="dxa"/>
            <w:vAlign w:val="center"/>
          </w:tcPr>
          <w:p w14:paraId="09653C2B" w14:textId="145EBEE4" w:rsidR="000E6BED" w:rsidRPr="00F44C7A" w:rsidRDefault="000E6BED" w:rsidP="00D16623">
            <w:pPr>
              <w:rPr>
                <w:b/>
                <w:sz w:val="18"/>
                <w:szCs w:val="18"/>
              </w:rPr>
            </w:pPr>
            <w:r>
              <w:rPr>
                <w:b/>
                <w:sz w:val="18"/>
                <w:szCs w:val="18"/>
              </w:rPr>
              <w:t>Mardi</w:t>
            </w:r>
          </w:p>
        </w:tc>
        <w:tc>
          <w:tcPr>
            <w:tcW w:w="3543" w:type="dxa"/>
            <w:vAlign w:val="center"/>
          </w:tcPr>
          <w:p w14:paraId="0BC1F034" w14:textId="77777777" w:rsidR="000E6BED" w:rsidRPr="00CC3187" w:rsidRDefault="000E6BED" w:rsidP="00D16623">
            <w:pPr>
              <w:tabs>
                <w:tab w:val="clear" w:pos="2127"/>
                <w:tab w:val="left" w:pos="3578"/>
              </w:tabs>
              <w:rPr>
                <w:sz w:val="24"/>
                <w:szCs w:val="24"/>
              </w:rPr>
            </w:pPr>
            <w:r w:rsidRPr="00CC3187">
              <w:rPr>
                <w:rStyle w:val="Pointsdesuite"/>
                <w:sz w:val="24"/>
                <w:szCs w:val="24"/>
              </w:rPr>
              <w:tab/>
            </w:r>
          </w:p>
        </w:tc>
        <w:tc>
          <w:tcPr>
            <w:tcW w:w="3687" w:type="dxa"/>
            <w:vAlign w:val="center"/>
          </w:tcPr>
          <w:p w14:paraId="2A289F4F" w14:textId="77777777" w:rsidR="000E6BED" w:rsidRPr="00CC3187" w:rsidRDefault="000E6BED" w:rsidP="00D16623">
            <w:pPr>
              <w:tabs>
                <w:tab w:val="clear" w:pos="2127"/>
                <w:tab w:val="clear" w:pos="3686"/>
                <w:tab w:val="left" w:pos="3577"/>
                <w:tab w:val="left" w:pos="3719"/>
              </w:tabs>
              <w:rPr>
                <w:sz w:val="24"/>
                <w:szCs w:val="24"/>
              </w:rPr>
            </w:pPr>
            <w:r w:rsidRPr="00CC3187">
              <w:rPr>
                <w:rStyle w:val="Pointsdesuite"/>
                <w:sz w:val="24"/>
                <w:szCs w:val="24"/>
              </w:rPr>
              <w:tab/>
            </w:r>
          </w:p>
        </w:tc>
      </w:tr>
      <w:tr w:rsidR="000E6BED" w:rsidRPr="00FC6ADA" w14:paraId="55B3A11E" w14:textId="77777777" w:rsidTr="00D16623">
        <w:trPr>
          <w:trHeight w:val="284"/>
        </w:trPr>
        <w:tc>
          <w:tcPr>
            <w:tcW w:w="2802" w:type="dxa"/>
            <w:vAlign w:val="center"/>
          </w:tcPr>
          <w:p w14:paraId="24316C89" w14:textId="395388F9" w:rsidR="000E6BED" w:rsidRDefault="000E6BED" w:rsidP="000E6BED">
            <w:pPr>
              <w:rPr>
                <w:b/>
                <w:sz w:val="18"/>
                <w:szCs w:val="18"/>
              </w:rPr>
            </w:pPr>
            <w:r>
              <w:rPr>
                <w:b/>
                <w:sz w:val="18"/>
                <w:szCs w:val="18"/>
              </w:rPr>
              <w:t>Mercredi</w:t>
            </w:r>
          </w:p>
        </w:tc>
        <w:tc>
          <w:tcPr>
            <w:tcW w:w="3543" w:type="dxa"/>
            <w:vAlign w:val="center"/>
          </w:tcPr>
          <w:p w14:paraId="171D937F" w14:textId="1CB0A569" w:rsidR="000E6BED" w:rsidRPr="00CC3187" w:rsidRDefault="000E6BED" w:rsidP="000E6BED">
            <w:pPr>
              <w:tabs>
                <w:tab w:val="clear" w:pos="2127"/>
                <w:tab w:val="left" w:pos="3578"/>
              </w:tabs>
              <w:rPr>
                <w:rStyle w:val="Pointsdesuite"/>
                <w:sz w:val="24"/>
                <w:szCs w:val="24"/>
              </w:rPr>
            </w:pPr>
            <w:r w:rsidRPr="00CC3187">
              <w:rPr>
                <w:rStyle w:val="Pointsdesuite"/>
                <w:sz w:val="24"/>
                <w:szCs w:val="24"/>
              </w:rPr>
              <w:tab/>
            </w:r>
          </w:p>
        </w:tc>
        <w:tc>
          <w:tcPr>
            <w:tcW w:w="3687" w:type="dxa"/>
            <w:vAlign w:val="center"/>
          </w:tcPr>
          <w:p w14:paraId="64B02CCD" w14:textId="231DBB28" w:rsidR="000E6BED" w:rsidRPr="00CC3187" w:rsidRDefault="000E6BED" w:rsidP="000E6BED">
            <w:pPr>
              <w:tabs>
                <w:tab w:val="clear" w:pos="2127"/>
                <w:tab w:val="clear" w:pos="3686"/>
                <w:tab w:val="left" w:pos="3577"/>
                <w:tab w:val="left" w:pos="3719"/>
              </w:tabs>
              <w:rPr>
                <w:rStyle w:val="Pointsdesuite"/>
                <w:sz w:val="24"/>
                <w:szCs w:val="24"/>
              </w:rPr>
            </w:pPr>
            <w:r w:rsidRPr="00CC3187">
              <w:rPr>
                <w:rStyle w:val="Pointsdesuite"/>
                <w:sz w:val="24"/>
                <w:szCs w:val="24"/>
              </w:rPr>
              <w:tab/>
            </w:r>
          </w:p>
        </w:tc>
      </w:tr>
      <w:tr w:rsidR="000E6BED" w:rsidRPr="00FC6ADA" w14:paraId="5AF415AA" w14:textId="77777777" w:rsidTr="00D16623">
        <w:trPr>
          <w:trHeight w:val="284"/>
        </w:trPr>
        <w:tc>
          <w:tcPr>
            <w:tcW w:w="2802" w:type="dxa"/>
            <w:vAlign w:val="center"/>
          </w:tcPr>
          <w:p w14:paraId="47E0D7A1" w14:textId="0C9B3B2D" w:rsidR="000E6BED" w:rsidRDefault="000E6BED" w:rsidP="000E6BED">
            <w:pPr>
              <w:rPr>
                <w:b/>
                <w:sz w:val="18"/>
                <w:szCs w:val="18"/>
              </w:rPr>
            </w:pPr>
            <w:r>
              <w:rPr>
                <w:b/>
                <w:sz w:val="18"/>
                <w:szCs w:val="18"/>
              </w:rPr>
              <w:t>Jeudi</w:t>
            </w:r>
          </w:p>
        </w:tc>
        <w:tc>
          <w:tcPr>
            <w:tcW w:w="3543" w:type="dxa"/>
            <w:vAlign w:val="center"/>
          </w:tcPr>
          <w:p w14:paraId="17BD0E96" w14:textId="2926837D" w:rsidR="000E6BED" w:rsidRPr="00CC3187" w:rsidRDefault="000E6BED" w:rsidP="000E6BED">
            <w:pPr>
              <w:tabs>
                <w:tab w:val="clear" w:pos="2127"/>
                <w:tab w:val="left" w:pos="3578"/>
              </w:tabs>
              <w:rPr>
                <w:rStyle w:val="Pointsdesuite"/>
                <w:sz w:val="24"/>
                <w:szCs w:val="24"/>
              </w:rPr>
            </w:pPr>
            <w:r w:rsidRPr="00CC3187">
              <w:rPr>
                <w:rStyle w:val="Pointsdesuite"/>
                <w:sz w:val="24"/>
                <w:szCs w:val="24"/>
              </w:rPr>
              <w:tab/>
            </w:r>
          </w:p>
        </w:tc>
        <w:tc>
          <w:tcPr>
            <w:tcW w:w="3687" w:type="dxa"/>
            <w:vAlign w:val="center"/>
          </w:tcPr>
          <w:p w14:paraId="4AE554D4" w14:textId="65BCEE0A" w:rsidR="000E6BED" w:rsidRPr="00CC3187" w:rsidRDefault="000E6BED" w:rsidP="000E6BED">
            <w:pPr>
              <w:tabs>
                <w:tab w:val="clear" w:pos="2127"/>
                <w:tab w:val="clear" w:pos="3686"/>
                <w:tab w:val="left" w:pos="3577"/>
                <w:tab w:val="left" w:pos="3719"/>
              </w:tabs>
              <w:rPr>
                <w:rStyle w:val="Pointsdesuite"/>
                <w:sz w:val="24"/>
                <w:szCs w:val="24"/>
              </w:rPr>
            </w:pPr>
            <w:r w:rsidRPr="00CC3187">
              <w:rPr>
                <w:rStyle w:val="Pointsdesuite"/>
                <w:sz w:val="24"/>
                <w:szCs w:val="24"/>
              </w:rPr>
              <w:tab/>
            </w:r>
          </w:p>
        </w:tc>
      </w:tr>
      <w:tr w:rsidR="000E6BED" w:rsidRPr="00FC6ADA" w14:paraId="0C71BBE8" w14:textId="77777777" w:rsidTr="00D16623">
        <w:trPr>
          <w:trHeight w:val="284"/>
        </w:trPr>
        <w:tc>
          <w:tcPr>
            <w:tcW w:w="2802" w:type="dxa"/>
            <w:vAlign w:val="center"/>
          </w:tcPr>
          <w:p w14:paraId="5DF6CF8C" w14:textId="56966B41" w:rsidR="000E6BED" w:rsidRDefault="000E6BED" w:rsidP="000E6BED">
            <w:pPr>
              <w:rPr>
                <w:b/>
                <w:sz w:val="18"/>
                <w:szCs w:val="18"/>
              </w:rPr>
            </w:pPr>
            <w:r>
              <w:rPr>
                <w:b/>
                <w:sz w:val="18"/>
                <w:szCs w:val="18"/>
              </w:rPr>
              <w:t>Vendredi</w:t>
            </w:r>
          </w:p>
        </w:tc>
        <w:tc>
          <w:tcPr>
            <w:tcW w:w="3543" w:type="dxa"/>
            <w:vAlign w:val="center"/>
          </w:tcPr>
          <w:p w14:paraId="60850E37" w14:textId="7F5CED25" w:rsidR="000E6BED" w:rsidRPr="00CC3187" w:rsidRDefault="000E6BED" w:rsidP="000E6BED">
            <w:pPr>
              <w:tabs>
                <w:tab w:val="clear" w:pos="2127"/>
                <w:tab w:val="left" w:pos="3578"/>
              </w:tabs>
              <w:rPr>
                <w:rStyle w:val="Pointsdesuite"/>
                <w:sz w:val="24"/>
                <w:szCs w:val="24"/>
              </w:rPr>
            </w:pPr>
            <w:r w:rsidRPr="00CC3187">
              <w:rPr>
                <w:rStyle w:val="Pointsdesuite"/>
                <w:sz w:val="24"/>
                <w:szCs w:val="24"/>
              </w:rPr>
              <w:tab/>
            </w:r>
          </w:p>
        </w:tc>
        <w:tc>
          <w:tcPr>
            <w:tcW w:w="3687" w:type="dxa"/>
            <w:vAlign w:val="center"/>
          </w:tcPr>
          <w:p w14:paraId="6B7F4472" w14:textId="701CF9C5" w:rsidR="000E6BED" w:rsidRPr="00CC3187" w:rsidRDefault="000E6BED" w:rsidP="000E6BED">
            <w:pPr>
              <w:tabs>
                <w:tab w:val="clear" w:pos="2127"/>
                <w:tab w:val="clear" w:pos="3686"/>
                <w:tab w:val="left" w:pos="3577"/>
                <w:tab w:val="left" w:pos="3719"/>
              </w:tabs>
              <w:rPr>
                <w:rStyle w:val="Pointsdesuite"/>
                <w:sz w:val="24"/>
                <w:szCs w:val="24"/>
              </w:rPr>
            </w:pPr>
            <w:r w:rsidRPr="00CC3187">
              <w:rPr>
                <w:rStyle w:val="Pointsdesuite"/>
                <w:sz w:val="24"/>
                <w:szCs w:val="24"/>
              </w:rPr>
              <w:tab/>
            </w:r>
          </w:p>
        </w:tc>
      </w:tr>
      <w:tr w:rsidR="000E6BED" w:rsidRPr="00FC6ADA" w14:paraId="33BBEE95" w14:textId="77777777" w:rsidTr="00D16623">
        <w:trPr>
          <w:trHeight w:val="284"/>
        </w:trPr>
        <w:tc>
          <w:tcPr>
            <w:tcW w:w="2802" w:type="dxa"/>
            <w:vAlign w:val="center"/>
          </w:tcPr>
          <w:p w14:paraId="1EF1C772" w14:textId="4354DF73" w:rsidR="000E6BED" w:rsidRDefault="000E6BED" w:rsidP="000E6BED">
            <w:pPr>
              <w:rPr>
                <w:b/>
                <w:sz w:val="18"/>
                <w:szCs w:val="18"/>
              </w:rPr>
            </w:pPr>
            <w:r>
              <w:rPr>
                <w:b/>
                <w:sz w:val="18"/>
                <w:szCs w:val="18"/>
              </w:rPr>
              <w:t>Samedi</w:t>
            </w:r>
          </w:p>
        </w:tc>
        <w:tc>
          <w:tcPr>
            <w:tcW w:w="3543" w:type="dxa"/>
            <w:vAlign w:val="center"/>
          </w:tcPr>
          <w:p w14:paraId="3C7D1996" w14:textId="0442586B" w:rsidR="000E6BED" w:rsidRPr="00CC3187" w:rsidRDefault="000E6BED" w:rsidP="000E6BED">
            <w:pPr>
              <w:tabs>
                <w:tab w:val="clear" w:pos="2127"/>
                <w:tab w:val="left" w:pos="3578"/>
              </w:tabs>
              <w:rPr>
                <w:rStyle w:val="Pointsdesuite"/>
                <w:sz w:val="24"/>
                <w:szCs w:val="24"/>
              </w:rPr>
            </w:pPr>
            <w:r w:rsidRPr="00CC3187">
              <w:rPr>
                <w:rStyle w:val="Pointsdesuite"/>
                <w:sz w:val="24"/>
                <w:szCs w:val="24"/>
              </w:rPr>
              <w:tab/>
            </w:r>
          </w:p>
        </w:tc>
        <w:tc>
          <w:tcPr>
            <w:tcW w:w="3687" w:type="dxa"/>
            <w:vAlign w:val="center"/>
          </w:tcPr>
          <w:p w14:paraId="264B59AC" w14:textId="083DC8DD" w:rsidR="000E6BED" w:rsidRPr="00CC3187" w:rsidRDefault="000E6BED" w:rsidP="000E6BED">
            <w:pPr>
              <w:tabs>
                <w:tab w:val="clear" w:pos="2127"/>
                <w:tab w:val="clear" w:pos="3686"/>
                <w:tab w:val="left" w:pos="3577"/>
                <w:tab w:val="left" w:pos="3719"/>
              </w:tabs>
              <w:rPr>
                <w:rStyle w:val="Pointsdesuite"/>
                <w:sz w:val="24"/>
                <w:szCs w:val="24"/>
              </w:rPr>
            </w:pPr>
            <w:r w:rsidRPr="00CC3187">
              <w:rPr>
                <w:rStyle w:val="Pointsdesuite"/>
                <w:sz w:val="24"/>
                <w:szCs w:val="24"/>
              </w:rPr>
              <w:tab/>
            </w:r>
          </w:p>
        </w:tc>
      </w:tr>
      <w:tr w:rsidR="000E6BED" w:rsidRPr="00FC6ADA" w14:paraId="5F848701" w14:textId="77777777" w:rsidTr="00D16623">
        <w:trPr>
          <w:trHeight w:val="284"/>
        </w:trPr>
        <w:tc>
          <w:tcPr>
            <w:tcW w:w="2802" w:type="dxa"/>
            <w:vAlign w:val="center"/>
          </w:tcPr>
          <w:p w14:paraId="34D36854" w14:textId="0E734E56" w:rsidR="000E6BED" w:rsidRDefault="000E6BED" w:rsidP="000E6BED">
            <w:pPr>
              <w:rPr>
                <w:b/>
                <w:sz w:val="18"/>
                <w:szCs w:val="18"/>
              </w:rPr>
            </w:pPr>
            <w:r>
              <w:rPr>
                <w:b/>
                <w:sz w:val="18"/>
                <w:szCs w:val="18"/>
              </w:rPr>
              <w:t>Dimanche</w:t>
            </w:r>
          </w:p>
        </w:tc>
        <w:tc>
          <w:tcPr>
            <w:tcW w:w="3543" w:type="dxa"/>
            <w:vAlign w:val="center"/>
          </w:tcPr>
          <w:p w14:paraId="2D562ADE" w14:textId="22000D6D" w:rsidR="000E6BED" w:rsidRPr="00CC3187" w:rsidRDefault="000E6BED" w:rsidP="000E6BED">
            <w:pPr>
              <w:tabs>
                <w:tab w:val="clear" w:pos="2127"/>
                <w:tab w:val="left" w:pos="3578"/>
              </w:tabs>
              <w:rPr>
                <w:rStyle w:val="Pointsdesuite"/>
                <w:sz w:val="24"/>
                <w:szCs w:val="24"/>
              </w:rPr>
            </w:pPr>
            <w:r w:rsidRPr="00CC3187">
              <w:rPr>
                <w:rStyle w:val="Pointsdesuite"/>
                <w:sz w:val="24"/>
                <w:szCs w:val="24"/>
              </w:rPr>
              <w:tab/>
            </w:r>
          </w:p>
        </w:tc>
        <w:tc>
          <w:tcPr>
            <w:tcW w:w="3687" w:type="dxa"/>
            <w:vAlign w:val="center"/>
          </w:tcPr>
          <w:p w14:paraId="5DB76402" w14:textId="2806B5FF" w:rsidR="000E6BED" w:rsidRPr="00CC3187" w:rsidRDefault="000E6BED" w:rsidP="000E6BED">
            <w:pPr>
              <w:tabs>
                <w:tab w:val="clear" w:pos="2127"/>
                <w:tab w:val="clear" w:pos="3686"/>
                <w:tab w:val="left" w:pos="3577"/>
                <w:tab w:val="left" w:pos="3719"/>
              </w:tabs>
              <w:rPr>
                <w:rStyle w:val="Pointsdesuite"/>
                <w:sz w:val="24"/>
                <w:szCs w:val="24"/>
              </w:rPr>
            </w:pPr>
            <w:r w:rsidRPr="00CC3187">
              <w:rPr>
                <w:rStyle w:val="Pointsdesuite"/>
                <w:sz w:val="24"/>
                <w:szCs w:val="24"/>
              </w:rPr>
              <w:tab/>
            </w:r>
          </w:p>
        </w:tc>
      </w:tr>
    </w:tbl>
    <w:p w14:paraId="658231D9" w14:textId="2E761B28" w:rsidR="000E6BED" w:rsidRDefault="000E6BED" w:rsidP="00327A4F">
      <w:pPr>
        <w:ind w:left="-1134" w:right="271"/>
        <w:rPr>
          <w:sz w:val="22"/>
          <w:szCs w:val="22"/>
        </w:rPr>
      </w:pPr>
    </w:p>
    <w:p w14:paraId="2E9A1867" w14:textId="412AFB73" w:rsidR="00A65097" w:rsidRDefault="00A65097" w:rsidP="00A65097">
      <w:pPr>
        <w:tabs>
          <w:tab w:val="clear" w:pos="3686"/>
          <w:tab w:val="left" w:pos="6804"/>
        </w:tabs>
        <w:ind w:left="-1134" w:right="271"/>
        <w:rPr>
          <w:rStyle w:val="Pointsdesuite"/>
          <w:sz w:val="24"/>
          <w:szCs w:val="24"/>
        </w:rPr>
      </w:pPr>
      <w:r w:rsidRPr="00A65097">
        <w:rPr>
          <w:sz w:val="22"/>
          <w:szCs w:val="22"/>
        </w:rPr>
        <w:t xml:space="preserve">3° - Les effectifs accueillis simultanément s’élèvent </w:t>
      </w:r>
      <w:r>
        <w:rPr>
          <w:sz w:val="22"/>
          <w:szCs w:val="22"/>
        </w:rPr>
        <w:t xml:space="preserve">au maximum </w:t>
      </w:r>
      <w:r w:rsidRPr="00A65097">
        <w:rPr>
          <w:sz w:val="22"/>
          <w:szCs w:val="22"/>
        </w:rPr>
        <w:t xml:space="preserve">à : </w:t>
      </w:r>
      <w:r w:rsidRPr="00C24346">
        <w:rPr>
          <w:rStyle w:val="Pointsdesuite"/>
          <w:sz w:val="24"/>
          <w:szCs w:val="24"/>
        </w:rPr>
        <w:tab/>
      </w:r>
    </w:p>
    <w:p w14:paraId="28FD47B1" w14:textId="77777777" w:rsidR="00A65097" w:rsidRPr="00A65097" w:rsidRDefault="00A65097" w:rsidP="00A65097">
      <w:pPr>
        <w:tabs>
          <w:tab w:val="clear" w:pos="3686"/>
          <w:tab w:val="left" w:pos="6804"/>
        </w:tabs>
        <w:ind w:left="-1134" w:right="271"/>
        <w:rPr>
          <w:sz w:val="22"/>
          <w:szCs w:val="22"/>
        </w:rPr>
      </w:pPr>
    </w:p>
    <w:p w14:paraId="68A6F51E" w14:textId="17B40DC5" w:rsidR="00A65097" w:rsidRDefault="00A65097" w:rsidP="00A65097">
      <w:pPr>
        <w:ind w:left="-1134" w:right="271"/>
        <w:rPr>
          <w:sz w:val="22"/>
          <w:szCs w:val="22"/>
        </w:rPr>
      </w:pPr>
      <w:r w:rsidRPr="00A65097">
        <w:rPr>
          <w:sz w:val="22"/>
          <w:szCs w:val="22"/>
        </w:rPr>
        <w:t>4° - L'organisme utilisateur pourra éventuellement disposer du matériel (hors matériel de cuisine, d’entretien et droguerie) dont l'inventaire est joint en annexe.</w:t>
      </w:r>
    </w:p>
    <w:p w14:paraId="71810871" w14:textId="77777777" w:rsidR="00A65097" w:rsidRPr="00A65097" w:rsidRDefault="00A65097" w:rsidP="00A65097">
      <w:pPr>
        <w:ind w:left="-1134" w:right="271"/>
        <w:rPr>
          <w:sz w:val="22"/>
          <w:szCs w:val="22"/>
        </w:rPr>
      </w:pPr>
    </w:p>
    <w:p w14:paraId="68166799" w14:textId="77777777" w:rsidR="00A65097" w:rsidRPr="00A65097" w:rsidRDefault="00A65097" w:rsidP="00A65097">
      <w:pPr>
        <w:ind w:left="-1134" w:right="271"/>
        <w:rPr>
          <w:sz w:val="22"/>
          <w:szCs w:val="22"/>
        </w:rPr>
      </w:pPr>
      <w:r w:rsidRPr="00A65097">
        <w:rPr>
          <w:sz w:val="22"/>
          <w:szCs w:val="22"/>
        </w:rPr>
        <w:t>5° - L'utilisation des locaux s'effectuera dans le respect de l'ordre public, de la réglementation de sécurité incendie de l'hygiène et des bonnes mœurs.</w:t>
      </w:r>
    </w:p>
    <w:p w14:paraId="03FC8894" w14:textId="1B2A364A" w:rsidR="00E6713E" w:rsidRDefault="00E6713E">
      <w:pPr>
        <w:tabs>
          <w:tab w:val="clear" w:pos="2127"/>
          <w:tab w:val="clear" w:pos="3686"/>
        </w:tabs>
        <w:jc w:val="left"/>
        <w:rPr>
          <w:sz w:val="22"/>
          <w:szCs w:val="22"/>
        </w:rPr>
      </w:pPr>
      <w:r>
        <w:rPr>
          <w:sz w:val="22"/>
          <w:szCs w:val="22"/>
        </w:rPr>
        <w:br w:type="page"/>
      </w:r>
    </w:p>
    <w:p w14:paraId="3D716510" w14:textId="77777777" w:rsidR="00A65097" w:rsidRDefault="00A65097" w:rsidP="00FB3731">
      <w:pPr>
        <w:ind w:right="271"/>
        <w:rPr>
          <w:sz w:val="22"/>
          <w:szCs w:val="22"/>
        </w:rPr>
      </w:pPr>
    </w:p>
    <w:p w14:paraId="67F75300" w14:textId="72F3B56D" w:rsidR="00837D27" w:rsidRDefault="00837D27" w:rsidP="00837D27">
      <w:pPr>
        <w:pStyle w:val="Titre2"/>
        <w:numPr>
          <w:ilvl w:val="0"/>
          <w:numId w:val="3"/>
        </w:numPr>
        <w:tabs>
          <w:tab w:val="left" w:pos="-1134"/>
          <w:tab w:val="left" w:pos="2900"/>
        </w:tabs>
        <w:ind w:left="-1134" w:hanging="284"/>
      </w:pPr>
      <w:r w:rsidRPr="008C2653">
        <w:t xml:space="preserve">ARTICLE 3- DISPOSITIONS RELATIVES </w:t>
      </w:r>
      <w:r>
        <w:t>À</w:t>
      </w:r>
      <w:r w:rsidRPr="008C2653">
        <w:t xml:space="preserve"> LA S</w:t>
      </w:r>
      <w:r>
        <w:t>É</w:t>
      </w:r>
      <w:r w:rsidRPr="008C2653">
        <w:t>CURIT</w:t>
      </w:r>
      <w:r>
        <w:t>É</w:t>
      </w:r>
    </w:p>
    <w:p w14:paraId="0A840AF7" w14:textId="77777777" w:rsidR="00E6713E" w:rsidRPr="00E6713E" w:rsidRDefault="00E6713E" w:rsidP="00E6713E"/>
    <w:p w14:paraId="374D49FE" w14:textId="77777777" w:rsidR="00A65097" w:rsidRPr="00A65097" w:rsidRDefault="00A65097" w:rsidP="00A65097">
      <w:pPr>
        <w:ind w:left="-1134" w:right="271"/>
        <w:rPr>
          <w:sz w:val="22"/>
          <w:szCs w:val="22"/>
        </w:rPr>
      </w:pPr>
      <w:r w:rsidRPr="00A65097">
        <w:rPr>
          <w:sz w:val="22"/>
          <w:szCs w:val="22"/>
        </w:rPr>
        <w:t>Conformément au Code de l’Education et aux dispositions du paragraphe III de la circulaire du 22 mars 1985, la responsabilité normalement exercée en matière de sécurité par le chef d'établissement pendant la période d'utilisation est transférée à l'utilisateur des locaux. Ce dernier se verra remettre une clé électronique nominative.</w:t>
      </w:r>
    </w:p>
    <w:p w14:paraId="2B1C6AEB" w14:textId="77777777" w:rsidR="00A65097" w:rsidRPr="00A65097" w:rsidRDefault="00A65097" w:rsidP="00A65097">
      <w:pPr>
        <w:ind w:left="-1134" w:right="271"/>
        <w:rPr>
          <w:sz w:val="22"/>
          <w:szCs w:val="22"/>
        </w:rPr>
      </w:pPr>
    </w:p>
    <w:p w14:paraId="7C3E8472" w14:textId="61E7BCDD" w:rsidR="00A65097" w:rsidRPr="00A65097" w:rsidRDefault="00A65097" w:rsidP="00A65097">
      <w:pPr>
        <w:ind w:left="-1134" w:right="271"/>
        <w:rPr>
          <w:sz w:val="22"/>
          <w:szCs w:val="22"/>
        </w:rPr>
      </w:pPr>
      <w:r w:rsidRPr="00A65097">
        <w:rPr>
          <w:sz w:val="22"/>
          <w:szCs w:val="22"/>
        </w:rPr>
        <w:t>1° - Coordonnées de la personne détentrice de la clé Numéro :</w:t>
      </w:r>
    </w:p>
    <w:p w14:paraId="6C2F675D" w14:textId="77777777" w:rsidR="00A65097" w:rsidRPr="00A65097" w:rsidRDefault="00A65097" w:rsidP="00A65097">
      <w:pPr>
        <w:ind w:left="-1134" w:right="271"/>
        <w:rPr>
          <w:sz w:val="22"/>
          <w:szCs w:val="22"/>
          <w:highlight w:val="yellow"/>
        </w:rPr>
      </w:pPr>
    </w:p>
    <w:p w14:paraId="1CBF83E4" w14:textId="24C64D96" w:rsidR="00A65097" w:rsidRPr="00E6713E" w:rsidRDefault="00A65097" w:rsidP="00A65097">
      <w:pPr>
        <w:ind w:left="-1134" w:right="271"/>
        <w:rPr>
          <w:sz w:val="22"/>
          <w:szCs w:val="22"/>
        </w:rPr>
      </w:pPr>
      <w:r w:rsidRPr="00E6713E">
        <w:rPr>
          <w:sz w:val="22"/>
          <w:szCs w:val="22"/>
        </w:rPr>
        <w:t>Nom :                                                                       Prénom :</w:t>
      </w:r>
    </w:p>
    <w:p w14:paraId="7A337394" w14:textId="77777777" w:rsidR="00A65097" w:rsidRPr="00E6713E" w:rsidRDefault="00A65097" w:rsidP="00A65097">
      <w:pPr>
        <w:ind w:left="-1134" w:right="271"/>
        <w:rPr>
          <w:sz w:val="22"/>
          <w:szCs w:val="22"/>
        </w:rPr>
      </w:pPr>
      <w:r w:rsidRPr="00E6713E">
        <w:rPr>
          <w:sz w:val="22"/>
          <w:szCs w:val="22"/>
        </w:rPr>
        <w:t>Téléphone :</w:t>
      </w:r>
    </w:p>
    <w:p w14:paraId="22E5E5FC" w14:textId="77777777" w:rsidR="00A65097" w:rsidRPr="00A65097" w:rsidRDefault="00A65097" w:rsidP="00A65097">
      <w:pPr>
        <w:ind w:left="-1134" w:right="271"/>
        <w:rPr>
          <w:sz w:val="22"/>
          <w:szCs w:val="22"/>
        </w:rPr>
      </w:pPr>
      <w:r w:rsidRPr="00E6713E">
        <w:rPr>
          <w:sz w:val="22"/>
          <w:szCs w:val="22"/>
        </w:rPr>
        <w:t>Mail :                                                                        Fonction dans l’association :</w:t>
      </w:r>
    </w:p>
    <w:p w14:paraId="184C55F8" w14:textId="4591521A" w:rsidR="00837D27" w:rsidRDefault="00837D27" w:rsidP="00327A4F">
      <w:pPr>
        <w:ind w:left="-1134" w:right="271"/>
        <w:rPr>
          <w:sz w:val="22"/>
          <w:szCs w:val="22"/>
        </w:rPr>
      </w:pPr>
    </w:p>
    <w:p w14:paraId="25029745" w14:textId="3BCA20BE" w:rsidR="00A65097" w:rsidRPr="00A65097" w:rsidRDefault="00A65097" w:rsidP="00A65097">
      <w:pPr>
        <w:ind w:left="-1134" w:right="271"/>
        <w:rPr>
          <w:sz w:val="22"/>
          <w:szCs w:val="22"/>
        </w:rPr>
      </w:pPr>
      <w:r w:rsidRPr="00A65097">
        <w:rPr>
          <w:sz w:val="22"/>
          <w:szCs w:val="22"/>
        </w:rPr>
        <w:t xml:space="preserve">2° - Préalablement à l'utilisation des locaux, l'organisateur reconnaît : </w:t>
      </w:r>
    </w:p>
    <w:p w14:paraId="2CA1E827" w14:textId="31D440DA" w:rsidR="00A65097" w:rsidRDefault="00A65097" w:rsidP="00A65097">
      <w:pPr>
        <w:pStyle w:val="Paragraphedeliste"/>
        <w:numPr>
          <w:ilvl w:val="0"/>
          <w:numId w:val="17"/>
        </w:numPr>
        <w:ind w:left="0" w:right="271"/>
        <w:rPr>
          <w:sz w:val="22"/>
          <w:szCs w:val="22"/>
        </w:rPr>
      </w:pPr>
      <w:r w:rsidRPr="00A65097">
        <w:rPr>
          <w:sz w:val="22"/>
          <w:szCs w:val="22"/>
        </w:rPr>
        <w:t>Avoir procédé avec le Directeur d'école à une visite de l'établissement et plus particulièrement des locaux, et des voies d'accès qui seront effectivement utilisés ;</w:t>
      </w:r>
    </w:p>
    <w:p w14:paraId="1AFEE77C" w14:textId="7D033F7D" w:rsidR="00A65097" w:rsidRDefault="00A65097" w:rsidP="00A65097">
      <w:pPr>
        <w:pStyle w:val="Paragraphedeliste"/>
        <w:numPr>
          <w:ilvl w:val="0"/>
          <w:numId w:val="17"/>
        </w:numPr>
        <w:ind w:left="0" w:right="271"/>
        <w:rPr>
          <w:sz w:val="22"/>
          <w:szCs w:val="22"/>
        </w:rPr>
      </w:pPr>
      <w:r w:rsidRPr="00A65097">
        <w:rPr>
          <w:sz w:val="22"/>
          <w:szCs w:val="22"/>
        </w:rPr>
        <w:t>Avoir pris connaissance des consignes générales de sécurité, ainsi que des consignes particulières (notamment le PPMS), et s'engage à les appliquer, ainsi que des consignes spécifiques données par le représentant de la Commune, compte tenu de l'activité envisagée</w:t>
      </w:r>
      <w:r>
        <w:rPr>
          <w:sz w:val="22"/>
          <w:szCs w:val="22"/>
        </w:rPr>
        <w:t> ;</w:t>
      </w:r>
    </w:p>
    <w:p w14:paraId="4F140382" w14:textId="36C8C2B6" w:rsidR="00A65097" w:rsidRDefault="00A65097" w:rsidP="00A65097">
      <w:pPr>
        <w:pStyle w:val="Paragraphedeliste"/>
        <w:numPr>
          <w:ilvl w:val="0"/>
          <w:numId w:val="17"/>
        </w:numPr>
        <w:ind w:left="0" w:right="271"/>
        <w:rPr>
          <w:sz w:val="22"/>
          <w:szCs w:val="22"/>
        </w:rPr>
      </w:pPr>
      <w:r w:rsidRPr="00A65097">
        <w:rPr>
          <w:sz w:val="22"/>
          <w:szCs w:val="22"/>
        </w:rPr>
        <w:t>Avoir constaté avec le Directeur d'école l'emplacement des dispositifs d'alarme, des locaux de mise à l’abri et des moyens d'extinction (extincteurs, robinets d'incendies armés...) et avoir pris connaissance des cheminements d'évacuation et des issues de secours</w:t>
      </w:r>
      <w:r>
        <w:rPr>
          <w:sz w:val="22"/>
          <w:szCs w:val="22"/>
        </w:rPr>
        <w:t> ;</w:t>
      </w:r>
    </w:p>
    <w:p w14:paraId="5662014A" w14:textId="77777777" w:rsidR="00A65097" w:rsidRDefault="00A65097" w:rsidP="00A65097">
      <w:pPr>
        <w:pStyle w:val="Paragraphedeliste"/>
        <w:numPr>
          <w:ilvl w:val="0"/>
          <w:numId w:val="17"/>
        </w:numPr>
        <w:ind w:left="0" w:right="271"/>
        <w:rPr>
          <w:sz w:val="22"/>
          <w:szCs w:val="22"/>
        </w:rPr>
      </w:pPr>
      <w:r w:rsidRPr="00A65097">
        <w:rPr>
          <w:sz w:val="22"/>
          <w:szCs w:val="22"/>
        </w:rPr>
        <w:t>A ce titre l’organisateur s’engage à former en amont son personnel à la manipulation des moyens de secours présents dans l’établissement et à procéder à des exercices de sécurité : manipulation des extincteurs, évacuation des locaux en cas d’incendie ou d’alerte attentat, mise à l’abri en cas de risques majeurs et attentats</w:t>
      </w:r>
      <w:r>
        <w:rPr>
          <w:sz w:val="22"/>
          <w:szCs w:val="22"/>
        </w:rPr>
        <w:t> ;</w:t>
      </w:r>
    </w:p>
    <w:p w14:paraId="73078948" w14:textId="407151F5" w:rsidR="00837D27" w:rsidRPr="00A65097" w:rsidRDefault="00A65097" w:rsidP="00A65097">
      <w:pPr>
        <w:pStyle w:val="Paragraphedeliste"/>
        <w:numPr>
          <w:ilvl w:val="0"/>
          <w:numId w:val="17"/>
        </w:numPr>
        <w:ind w:left="0" w:right="271"/>
        <w:rPr>
          <w:sz w:val="22"/>
          <w:szCs w:val="22"/>
        </w:rPr>
      </w:pPr>
      <w:r w:rsidRPr="00A65097">
        <w:rPr>
          <w:sz w:val="22"/>
          <w:szCs w:val="22"/>
        </w:rPr>
        <w:t>Avoir souscrit une assurance couvrant tous les dommages pouvant être causés durant l'utilisation des locaux mis à sa disposition du fait des activités exercées dans l'établissement.</w:t>
      </w:r>
    </w:p>
    <w:p w14:paraId="52CF2044" w14:textId="3A6F9D8B" w:rsidR="00A65097" w:rsidRDefault="00A65097" w:rsidP="00A65097">
      <w:pPr>
        <w:pStyle w:val="Paragraphedeliste"/>
        <w:numPr>
          <w:ilvl w:val="2"/>
          <w:numId w:val="17"/>
        </w:numPr>
        <w:ind w:right="271"/>
        <w:rPr>
          <w:sz w:val="22"/>
          <w:szCs w:val="22"/>
        </w:rPr>
      </w:pPr>
      <w:r w:rsidRPr="00A65097">
        <w:rPr>
          <w:sz w:val="22"/>
          <w:szCs w:val="22"/>
        </w:rPr>
        <w:t>Elle couvrira ses biens propres et les biens appartenant à la Ville contre les risques d'incendie, d'explosion, de dégât des eaux, de vol, de bris de machine, de bris de glaces, à concurrence de leur valeur réelle</w:t>
      </w:r>
      <w:r>
        <w:rPr>
          <w:sz w:val="22"/>
          <w:szCs w:val="22"/>
        </w:rPr>
        <w:t> ;</w:t>
      </w:r>
    </w:p>
    <w:p w14:paraId="6CFD87D5" w14:textId="77777777" w:rsidR="00A65097" w:rsidRDefault="00A65097" w:rsidP="00A65097">
      <w:pPr>
        <w:pStyle w:val="Paragraphedeliste"/>
        <w:numPr>
          <w:ilvl w:val="2"/>
          <w:numId w:val="17"/>
        </w:numPr>
        <w:ind w:right="271"/>
        <w:rPr>
          <w:sz w:val="22"/>
          <w:szCs w:val="22"/>
        </w:rPr>
      </w:pPr>
      <w:r w:rsidRPr="00A65097">
        <w:rPr>
          <w:sz w:val="22"/>
          <w:szCs w:val="22"/>
        </w:rPr>
        <w:t>Elle comportera une assurance de responsabilité civile qui ne devra pas inclure de limitation de somme pour les dommages corporels et immatériels consécutifs et qui garantira les dommages matériels et immatériels consécutifs</w:t>
      </w:r>
      <w:r>
        <w:rPr>
          <w:sz w:val="22"/>
          <w:szCs w:val="22"/>
        </w:rPr>
        <w:t> ;</w:t>
      </w:r>
    </w:p>
    <w:p w14:paraId="23EC08DF" w14:textId="0903773C" w:rsidR="00A65097" w:rsidRPr="0079498A" w:rsidRDefault="00A65097" w:rsidP="0079498A">
      <w:pPr>
        <w:pStyle w:val="Paragraphedeliste"/>
        <w:numPr>
          <w:ilvl w:val="2"/>
          <w:numId w:val="17"/>
        </w:numPr>
        <w:tabs>
          <w:tab w:val="clear" w:pos="2127"/>
          <w:tab w:val="clear" w:pos="3686"/>
          <w:tab w:val="left" w:pos="4253"/>
          <w:tab w:val="left" w:pos="7371"/>
        </w:tabs>
        <w:ind w:right="271"/>
        <w:rPr>
          <w:rStyle w:val="Pointsdesuite"/>
          <w:rFonts w:ascii="Arial" w:hAnsi="Arial" w:cs="Arial"/>
          <w:color w:val="000000"/>
          <w:sz w:val="22"/>
          <w:szCs w:val="22"/>
          <w:u w:val="none"/>
          <w:shd w:val="clear" w:color="auto" w:fill="auto"/>
        </w:rPr>
      </w:pPr>
      <w:r w:rsidRPr="00A65097">
        <w:rPr>
          <w:sz w:val="22"/>
          <w:szCs w:val="22"/>
        </w:rPr>
        <w:t xml:space="preserve">Police N° </w:t>
      </w:r>
      <w:r w:rsidRPr="00A65097">
        <w:rPr>
          <w:rStyle w:val="Pointsdesuite"/>
          <w:sz w:val="24"/>
          <w:szCs w:val="24"/>
        </w:rPr>
        <w:tab/>
      </w:r>
      <w:r w:rsidRPr="00A65097">
        <w:rPr>
          <w:sz w:val="22"/>
          <w:szCs w:val="22"/>
        </w:rPr>
        <w:t xml:space="preserve">souscrite le </w:t>
      </w:r>
      <w:r w:rsidRPr="00A65097">
        <w:rPr>
          <w:rStyle w:val="Pointsdesuite"/>
          <w:sz w:val="24"/>
          <w:szCs w:val="24"/>
        </w:rPr>
        <w:tab/>
      </w:r>
      <w:r w:rsidRPr="00A65097">
        <w:rPr>
          <w:sz w:val="22"/>
          <w:szCs w:val="22"/>
        </w:rPr>
        <w:t>,</w:t>
      </w:r>
      <w:r w:rsidR="0079498A">
        <w:rPr>
          <w:sz w:val="22"/>
          <w:szCs w:val="22"/>
        </w:rPr>
        <w:t xml:space="preserve"> </w:t>
      </w:r>
      <w:r w:rsidRPr="00A65097">
        <w:rPr>
          <w:sz w:val="22"/>
          <w:szCs w:val="22"/>
        </w:rPr>
        <w:t xml:space="preserve">auprès de </w:t>
      </w:r>
    </w:p>
    <w:p w14:paraId="7C71FEFF" w14:textId="3C506756" w:rsidR="0079498A" w:rsidRPr="0079498A" w:rsidRDefault="0079498A" w:rsidP="0079498A">
      <w:pPr>
        <w:tabs>
          <w:tab w:val="clear" w:pos="2127"/>
          <w:tab w:val="clear" w:pos="3686"/>
          <w:tab w:val="left" w:pos="6663"/>
          <w:tab w:val="left" w:pos="6804"/>
        </w:tabs>
        <w:ind w:left="306" w:right="271"/>
        <w:rPr>
          <w:sz w:val="22"/>
          <w:szCs w:val="22"/>
        </w:rPr>
      </w:pPr>
      <w:r w:rsidRPr="0079498A">
        <w:rPr>
          <w:rStyle w:val="Pointsdesuite"/>
          <w:sz w:val="24"/>
          <w:szCs w:val="24"/>
        </w:rPr>
        <w:tab/>
      </w:r>
    </w:p>
    <w:p w14:paraId="5E66DFB3" w14:textId="77777777" w:rsidR="00A65097" w:rsidRDefault="00A65097" w:rsidP="00A65097">
      <w:pPr>
        <w:tabs>
          <w:tab w:val="clear" w:pos="2127"/>
          <w:tab w:val="clear" w:pos="3686"/>
          <w:tab w:val="left" w:pos="908"/>
        </w:tabs>
      </w:pPr>
    </w:p>
    <w:p w14:paraId="2BA0B82F" w14:textId="77777777" w:rsidR="00A65097" w:rsidRPr="0079498A" w:rsidRDefault="00A65097" w:rsidP="0079498A">
      <w:pPr>
        <w:ind w:left="-1134" w:right="271"/>
        <w:rPr>
          <w:sz w:val="22"/>
          <w:szCs w:val="22"/>
        </w:rPr>
      </w:pPr>
      <w:r w:rsidRPr="0079498A">
        <w:rPr>
          <w:sz w:val="22"/>
          <w:szCs w:val="22"/>
        </w:rPr>
        <w:t>Il s'engage à communiquer à ses assureurs le texte de la présente clause et/ou autres règlements divers relatifs aux assurances à souscrire.</w:t>
      </w:r>
    </w:p>
    <w:p w14:paraId="4FC6BAF7" w14:textId="77777777" w:rsidR="00A65097" w:rsidRPr="0079498A" w:rsidRDefault="00A65097" w:rsidP="0079498A">
      <w:pPr>
        <w:ind w:left="-1134" w:right="271"/>
        <w:rPr>
          <w:sz w:val="22"/>
          <w:szCs w:val="22"/>
        </w:rPr>
      </w:pPr>
    </w:p>
    <w:p w14:paraId="15FF720C" w14:textId="33EBA92F" w:rsidR="00A65097" w:rsidRPr="0079498A" w:rsidRDefault="00A65097" w:rsidP="0079498A">
      <w:pPr>
        <w:ind w:left="-1134" w:right="271"/>
        <w:rPr>
          <w:sz w:val="22"/>
          <w:szCs w:val="22"/>
        </w:rPr>
      </w:pPr>
      <w:r w:rsidRPr="0079498A">
        <w:rPr>
          <w:sz w:val="22"/>
          <w:szCs w:val="22"/>
        </w:rPr>
        <w:t xml:space="preserve">Il devra </w:t>
      </w:r>
      <w:r w:rsidR="00A6084D">
        <w:rPr>
          <w:sz w:val="22"/>
          <w:szCs w:val="22"/>
        </w:rPr>
        <w:t>présenter</w:t>
      </w:r>
      <w:r w:rsidRPr="0079498A">
        <w:rPr>
          <w:sz w:val="22"/>
          <w:szCs w:val="22"/>
        </w:rPr>
        <w:t xml:space="preserve"> à la Ville de TOULON la ou les attestations d'assurances qui porteront mention de la garantie effective des risques à assurer indiqués ci-dessus.</w:t>
      </w:r>
    </w:p>
    <w:p w14:paraId="7FC396E5" w14:textId="77777777" w:rsidR="00A65097" w:rsidRPr="0079498A" w:rsidRDefault="00A65097" w:rsidP="0079498A">
      <w:pPr>
        <w:ind w:left="-1134" w:right="271"/>
        <w:rPr>
          <w:sz w:val="22"/>
          <w:szCs w:val="22"/>
        </w:rPr>
      </w:pPr>
    </w:p>
    <w:p w14:paraId="0D80D025" w14:textId="77777777" w:rsidR="00A65097" w:rsidRPr="0079498A" w:rsidRDefault="00A65097" w:rsidP="0079498A">
      <w:pPr>
        <w:ind w:left="-1134" w:right="271"/>
        <w:rPr>
          <w:sz w:val="22"/>
          <w:szCs w:val="22"/>
        </w:rPr>
      </w:pPr>
      <w:r w:rsidRPr="0079498A">
        <w:rPr>
          <w:sz w:val="22"/>
          <w:szCs w:val="22"/>
        </w:rPr>
        <w:t xml:space="preserve">Il devra justifier, à toute réquisition de </w:t>
      </w:r>
      <w:smartTag w:uri="urn:schemas-microsoft-com:office:smarttags" w:element="PersonName">
        <w:smartTagPr>
          <w:attr w:name="ProductID" w:val="la Ville"/>
        </w:smartTagPr>
        <w:r w:rsidRPr="0079498A">
          <w:rPr>
            <w:sz w:val="22"/>
            <w:szCs w:val="22"/>
          </w:rPr>
          <w:t>la Ville</w:t>
        </w:r>
      </w:smartTag>
      <w:r w:rsidRPr="0079498A">
        <w:rPr>
          <w:sz w:val="22"/>
          <w:szCs w:val="22"/>
        </w:rPr>
        <w:t>, de l'acquittement des primes.</w:t>
      </w:r>
    </w:p>
    <w:p w14:paraId="0C09C071" w14:textId="597D889D" w:rsidR="00A65097" w:rsidRDefault="00A65097" w:rsidP="00327A4F">
      <w:pPr>
        <w:ind w:left="-1134" w:right="271"/>
        <w:rPr>
          <w:sz w:val="22"/>
          <w:szCs w:val="22"/>
        </w:rPr>
      </w:pPr>
    </w:p>
    <w:p w14:paraId="45E7F332" w14:textId="3884F06B" w:rsidR="0079498A" w:rsidRPr="0079498A" w:rsidRDefault="0079498A" w:rsidP="0079498A">
      <w:pPr>
        <w:ind w:left="-1134" w:right="271"/>
        <w:rPr>
          <w:sz w:val="22"/>
          <w:szCs w:val="22"/>
        </w:rPr>
      </w:pPr>
      <w:r w:rsidRPr="0079498A">
        <w:rPr>
          <w:sz w:val="22"/>
          <w:szCs w:val="22"/>
        </w:rPr>
        <w:t xml:space="preserve">3° </w:t>
      </w:r>
      <w:r>
        <w:rPr>
          <w:sz w:val="22"/>
          <w:szCs w:val="22"/>
        </w:rPr>
        <w:t xml:space="preserve">- </w:t>
      </w:r>
      <w:r w:rsidR="00A6084D">
        <w:rPr>
          <w:sz w:val="22"/>
          <w:szCs w:val="22"/>
        </w:rPr>
        <w:t>A</w:t>
      </w:r>
      <w:r w:rsidRPr="0079498A">
        <w:rPr>
          <w:sz w:val="22"/>
          <w:szCs w:val="22"/>
        </w:rPr>
        <w:t>u cours de l'utilisation des locaux mis à sa disposition, l'organisateur s'engage :</w:t>
      </w:r>
    </w:p>
    <w:p w14:paraId="017589E1" w14:textId="24D3186B" w:rsidR="0079498A" w:rsidRDefault="0079498A" w:rsidP="0079498A">
      <w:pPr>
        <w:pStyle w:val="Paragraphedeliste"/>
        <w:numPr>
          <w:ilvl w:val="0"/>
          <w:numId w:val="17"/>
        </w:numPr>
        <w:ind w:left="0" w:right="271"/>
        <w:rPr>
          <w:sz w:val="22"/>
          <w:szCs w:val="22"/>
        </w:rPr>
      </w:pPr>
      <w:r w:rsidRPr="0079498A">
        <w:rPr>
          <w:sz w:val="22"/>
          <w:szCs w:val="22"/>
        </w:rPr>
        <w:t>à en assurer le gardiennage ainsi que celui des voies d'accès en veillant à fermer les accès à l’école (portails extérieurs) afin d’éviter toute intrusion pendant l’activité de l’association</w:t>
      </w:r>
      <w:r>
        <w:rPr>
          <w:sz w:val="22"/>
          <w:szCs w:val="22"/>
        </w:rPr>
        <w:t> ;</w:t>
      </w:r>
    </w:p>
    <w:p w14:paraId="59C11703" w14:textId="77777777" w:rsidR="0079498A" w:rsidRPr="0079498A" w:rsidRDefault="0079498A" w:rsidP="00931DDC">
      <w:pPr>
        <w:pStyle w:val="Paragraphedeliste"/>
        <w:numPr>
          <w:ilvl w:val="0"/>
          <w:numId w:val="17"/>
        </w:numPr>
        <w:ind w:left="0" w:right="271"/>
      </w:pPr>
      <w:r w:rsidRPr="0079498A">
        <w:rPr>
          <w:sz w:val="22"/>
          <w:szCs w:val="22"/>
        </w:rPr>
        <w:t>à contrôler les entrées et les sorties des participants aux activités considérées ;</w:t>
      </w:r>
    </w:p>
    <w:p w14:paraId="61EF942D" w14:textId="77777777" w:rsidR="0079498A" w:rsidRPr="0079498A" w:rsidRDefault="0079498A" w:rsidP="00493490">
      <w:pPr>
        <w:pStyle w:val="Paragraphedeliste"/>
        <w:numPr>
          <w:ilvl w:val="0"/>
          <w:numId w:val="17"/>
        </w:numPr>
        <w:ind w:left="0" w:right="271"/>
        <w:rPr>
          <w:sz w:val="22"/>
          <w:szCs w:val="22"/>
        </w:rPr>
      </w:pPr>
      <w:r w:rsidRPr="0079498A">
        <w:rPr>
          <w:sz w:val="22"/>
          <w:szCs w:val="22"/>
        </w:rPr>
        <w:t>à faire respecter les règles de sécurité par les participants ;</w:t>
      </w:r>
    </w:p>
    <w:p w14:paraId="4B124342" w14:textId="56B818A9" w:rsidR="0079498A" w:rsidRPr="0079498A" w:rsidRDefault="0079498A" w:rsidP="00627304">
      <w:pPr>
        <w:pStyle w:val="Paragraphedeliste"/>
        <w:numPr>
          <w:ilvl w:val="0"/>
          <w:numId w:val="17"/>
        </w:numPr>
        <w:ind w:left="0" w:right="271"/>
        <w:rPr>
          <w:sz w:val="22"/>
          <w:szCs w:val="22"/>
        </w:rPr>
      </w:pPr>
      <w:r w:rsidRPr="0079498A">
        <w:rPr>
          <w:sz w:val="22"/>
          <w:szCs w:val="22"/>
        </w:rPr>
        <w:lastRenderedPageBreak/>
        <w:t xml:space="preserve">à ne pas rajouter de multiprises ou d’appareils pour des raisons de sécurité électrique. Dans le cas de besoin spécifique, il fera la demande préalable à la Direction </w:t>
      </w:r>
      <w:r w:rsidR="00FB3731">
        <w:rPr>
          <w:sz w:val="22"/>
          <w:szCs w:val="22"/>
        </w:rPr>
        <w:t>Générale des Services Techniques</w:t>
      </w:r>
      <w:r w:rsidRPr="0079498A">
        <w:rPr>
          <w:sz w:val="22"/>
          <w:szCs w:val="22"/>
        </w:rPr>
        <w:t> ;</w:t>
      </w:r>
    </w:p>
    <w:p w14:paraId="3D321C09" w14:textId="6A41174D" w:rsidR="0079498A" w:rsidRPr="0079498A" w:rsidRDefault="0079498A" w:rsidP="00BC5935">
      <w:pPr>
        <w:pStyle w:val="Paragraphedeliste"/>
        <w:numPr>
          <w:ilvl w:val="0"/>
          <w:numId w:val="17"/>
        </w:numPr>
        <w:ind w:left="0" w:right="271"/>
      </w:pPr>
      <w:r w:rsidRPr="0079498A">
        <w:rPr>
          <w:sz w:val="22"/>
          <w:szCs w:val="22"/>
        </w:rPr>
        <w:t>à ne pas utiliser les outils informatiques de l’établissement (ordinateurs, imprimantes, télécopieurs, câblage informatique, connexion internet, …) ;</w:t>
      </w:r>
    </w:p>
    <w:p w14:paraId="7B672FC1" w14:textId="68AF8F2C" w:rsidR="0079498A" w:rsidRPr="00D02BF6" w:rsidRDefault="0079498A" w:rsidP="0079498A">
      <w:pPr>
        <w:pStyle w:val="Paragraphedeliste"/>
        <w:numPr>
          <w:ilvl w:val="0"/>
          <w:numId w:val="17"/>
        </w:numPr>
        <w:ind w:left="0" w:right="271"/>
        <w:rPr>
          <w:sz w:val="22"/>
          <w:szCs w:val="22"/>
        </w:rPr>
      </w:pPr>
      <w:r w:rsidRPr="00D02BF6">
        <w:rPr>
          <w:sz w:val="22"/>
          <w:szCs w:val="22"/>
        </w:rPr>
        <w:t>à informer dans les meilleurs délais, le P.C Sécurité Civile de la Ville de Toulon au 04.94.36.31.18 de tout incident et/ou anomalie de fonctionnement des équipements de sécurité de l’établissement scolaire.</w:t>
      </w:r>
    </w:p>
    <w:p w14:paraId="40A0010A" w14:textId="77777777" w:rsidR="0079498A" w:rsidRDefault="0079498A" w:rsidP="0079498A"/>
    <w:p w14:paraId="3FEEC427" w14:textId="051A042A" w:rsidR="0079498A" w:rsidRDefault="0079498A" w:rsidP="0079498A">
      <w:pPr>
        <w:ind w:left="-1134" w:right="271"/>
        <w:rPr>
          <w:sz w:val="22"/>
          <w:szCs w:val="22"/>
        </w:rPr>
      </w:pPr>
      <w:r w:rsidRPr="0079498A">
        <w:rPr>
          <w:sz w:val="22"/>
          <w:szCs w:val="22"/>
        </w:rPr>
        <w:t>5°</w:t>
      </w:r>
      <w:r>
        <w:rPr>
          <w:sz w:val="22"/>
          <w:szCs w:val="22"/>
        </w:rPr>
        <w:t xml:space="preserve"> -</w:t>
      </w:r>
      <w:r w:rsidRPr="0079498A">
        <w:rPr>
          <w:sz w:val="22"/>
          <w:szCs w:val="22"/>
        </w:rPr>
        <w:t xml:space="preserve"> </w:t>
      </w:r>
      <w:r w:rsidR="00A6084D">
        <w:rPr>
          <w:sz w:val="22"/>
          <w:szCs w:val="22"/>
        </w:rPr>
        <w:t>A</w:t>
      </w:r>
      <w:r w:rsidRPr="0079498A">
        <w:rPr>
          <w:sz w:val="22"/>
          <w:szCs w:val="22"/>
        </w:rPr>
        <w:t xml:space="preserve"> l’issue des activités, l’organisateur s’engage à mettre en sécurité les locaux, en fonction des informations données par le représentant d</w:t>
      </w:r>
      <w:r w:rsidR="00FB3731">
        <w:rPr>
          <w:sz w:val="22"/>
          <w:szCs w:val="22"/>
        </w:rPr>
        <w:t>u</w:t>
      </w:r>
      <w:r w:rsidRPr="0079498A">
        <w:rPr>
          <w:sz w:val="22"/>
          <w:szCs w:val="22"/>
        </w:rPr>
        <w:t xml:space="preserve"> Directeur de l’école.</w:t>
      </w:r>
    </w:p>
    <w:p w14:paraId="0BC4B1C6" w14:textId="06A55CA8" w:rsidR="00837D27" w:rsidRDefault="00837D27" w:rsidP="00837D27">
      <w:pPr>
        <w:pStyle w:val="Titre2"/>
        <w:numPr>
          <w:ilvl w:val="0"/>
          <w:numId w:val="3"/>
        </w:numPr>
        <w:tabs>
          <w:tab w:val="left" w:pos="-1134"/>
          <w:tab w:val="left" w:pos="2900"/>
        </w:tabs>
        <w:ind w:left="-1134" w:hanging="284"/>
      </w:pPr>
      <w:r w:rsidRPr="008C2653">
        <w:t>ARTICLE 4 - DISPOSITIONS FINANCI</w:t>
      </w:r>
      <w:r>
        <w:t>È</w:t>
      </w:r>
      <w:r w:rsidRPr="008C2653">
        <w:t>RES</w:t>
      </w:r>
      <w:r>
        <w:t xml:space="preserve"> ET VALORISATION DE LA MISE A DISPOSITION</w:t>
      </w:r>
    </w:p>
    <w:p w14:paraId="10E051FB" w14:textId="77777777" w:rsidR="00E6713E" w:rsidRPr="00E6713E" w:rsidRDefault="00E6713E" w:rsidP="00E6713E"/>
    <w:p w14:paraId="645B4435" w14:textId="77777777" w:rsidR="00D02BF6" w:rsidRPr="00D02BF6" w:rsidRDefault="00D02BF6" w:rsidP="00D02BF6">
      <w:pPr>
        <w:ind w:left="-1134" w:right="271"/>
        <w:rPr>
          <w:sz w:val="22"/>
          <w:szCs w:val="22"/>
        </w:rPr>
      </w:pPr>
      <w:r w:rsidRPr="00D02BF6">
        <w:rPr>
          <w:sz w:val="22"/>
          <w:szCs w:val="22"/>
        </w:rPr>
        <w:t>Eu égard à la nature des activités dispensées par l'organisateur dans le cadre de cette convention, à titre exceptionnel, aucune participation financière n'est demandée par la collectivité locale gestionnaire.</w:t>
      </w:r>
    </w:p>
    <w:p w14:paraId="1C5489E3" w14:textId="77777777" w:rsidR="00D02BF6" w:rsidRPr="00D02BF6" w:rsidRDefault="00D02BF6" w:rsidP="00D02BF6">
      <w:pPr>
        <w:ind w:left="-1134" w:right="271"/>
        <w:rPr>
          <w:sz w:val="22"/>
          <w:szCs w:val="22"/>
        </w:rPr>
      </w:pPr>
    </w:p>
    <w:p w14:paraId="723A7AC4" w14:textId="77777777" w:rsidR="00D02BF6" w:rsidRPr="00D02BF6" w:rsidRDefault="00D02BF6" w:rsidP="00D02BF6">
      <w:pPr>
        <w:ind w:left="-1134" w:right="271"/>
        <w:rPr>
          <w:sz w:val="22"/>
          <w:szCs w:val="22"/>
        </w:rPr>
      </w:pPr>
      <w:r w:rsidRPr="00D02BF6">
        <w:rPr>
          <w:sz w:val="22"/>
          <w:szCs w:val="22"/>
        </w:rPr>
        <w:t>La présente mise à disposition est une subvention telle que définie à l’article 9-1 de la loi n° 2000-231 du 12 avril 2000 et, compte tenu de sa nature, est valorisée pour un montant de ………………………….</w:t>
      </w:r>
    </w:p>
    <w:p w14:paraId="22D39458" w14:textId="77777777" w:rsidR="00D02BF6" w:rsidRPr="00D02BF6" w:rsidRDefault="00D02BF6" w:rsidP="00D02BF6">
      <w:pPr>
        <w:ind w:left="-1134" w:right="271"/>
        <w:rPr>
          <w:sz w:val="22"/>
          <w:szCs w:val="22"/>
        </w:rPr>
      </w:pPr>
    </w:p>
    <w:p w14:paraId="29EEBE4D" w14:textId="77777777" w:rsidR="00D02BF6" w:rsidRPr="00D02BF6" w:rsidRDefault="00D02BF6" w:rsidP="00D02BF6">
      <w:pPr>
        <w:ind w:left="-1134" w:right="271"/>
        <w:rPr>
          <w:sz w:val="22"/>
          <w:szCs w:val="22"/>
        </w:rPr>
      </w:pPr>
      <w:r w:rsidRPr="00D02BF6">
        <w:rPr>
          <w:sz w:val="22"/>
          <w:szCs w:val="22"/>
        </w:rPr>
        <w:t xml:space="preserve">Toutefois, l'organisateur s'engage à réparer ou à indemniser l’établissement ou la collectivité locale pour les dégâts matériels éventuellement commis, et les pertes constatées, eu égard à l’inventaire du matériel prêté, figurant en annexe. </w:t>
      </w:r>
    </w:p>
    <w:p w14:paraId="3DC190A9" w14:textId="08B5BF76" w:rsidR="00837D27" w:rsidRDefault="00837D27" w:rsidP="00837D27">
      <w:pPr>
        <w:pStyle w:val="Titre2"/>
        <w:numPr>
          <w:ilvl w:val="0"/>
          <w:numId w:val="3"/>
        </w:numPr>
        <w:tabs>
          <w:tab w:val="left" w:pos="-1134"/>
          <w:tab w:val="left" w:pos="2900"/>
        </w:tabs>
        <w:ind w:left="-1134" w:hanging="284"/>
      </w:pPr>
      <w:r>
        <w:t xml:space="preserve">ARTICLE 5 </w:t>
      </w:r>
      <w:r w:rsidRPr="008C2653">
        <w:t xml:space="preserve">- </w:t>
      </w:r>
      <w:r>
        <w:t>É</w:t>
      </w:r>
      <w:r w:rsidRPr="008C2653">
        <w:t>X</w:t>
      </w:r>
      <w:r>
        <w:t>É</w:t>
      </w:r>
      <w:r w:rsidRPr="008C2653">
        <w:t>CUTION DE LA CONVENTION</w:t>
      </w:r>
    </w:p>
    <w:p w14:paraId="3F7ECAF7" w14:textId="77777777" w:rsidR="00E6713E" w:rsidRPr="00E6713E" w:rsidRDefault="00E6713E" w:rsidP="00E6713E"/>
    <w:p w14:paraId="024626DD" w14:textId="77777777" w:rsidR="00837D27" w:rsidRPr="00837D27" w:rsidRDefault="00837D27" w:rsidP="00837D27">
      <w:pPr>
        <w:ind w:left="-1134" w:right="271"/>
        <w:rPr>
          <w:sz w:val="22"/>
          <w:szCs w:val="22"/>
        </w:rPr>
      </w:pPr>
      <w:r w:rsidRPr="00837D27">
        <w:rPr>
          <w:sz w:val="22"/>
          <w:szCs w:val="22"/>
        </w:rPr>
        <w:t>La présente convention peut être dénoncée :</w:t>
      </w:r>
    </w:p>
    <w:p w14:paraId="795C693D" w14:textId="77777777" w:rsidR="00837D27" w:rsidRDefault="00837D27" w:rsidP="00837D27">
      <w:pPr>
        <w:ind w:left="-1134" w:right="271"/>
        <w:rPr>
          <w:sz w:val="22"/>
          <w:szCs w:val="22"/>
        </w:rPr>
      </w:pPr>
    </w:p>
    <w:p w14:paraId="4E416A72" w14:textId="5C3006BF" w:rsidR="00837D27" w:rsidRPr="00837D27" w:rsidRDefault="00837D27" w:rsidP="00837D27">
      <w:pPr>
        <w:ind w:left="-1134" w:right="271"/>
        <w:rPr>
          <w:sz w:val="22"/>
          <w:szCs w:val="22"/>
        </w:rPr>
      </w:pPr>
      <w:r w:rsidRPr="00837D27">
        <w:rPr>
          <w:sz w:val="22"/>
          <w:szCs w:val="22"/>
        </w:rPr>
        <w:t>1° Par la Commune</w:t>
      </w:r>
      <w:r w:rsidRPr="00F85394">
        <w:rPr>
          <w:sz w:val="22"/>
          <w:szCs w:val="22"/>
        </w:rPr>
        <w:t>, à tout moment, pour cas de force majeure, ou pour des motifs séri</w:t>
      </w:r>
      <w:r w:rsidRPr="00837D27">
        <w:rPr>
          <w:sz w:val="22"/>
          <w:szCs w:val="22"/>
        </w:rPr>
        <w:t>eux, tenant au bon fonctionnement du service public de l'éducation, ou à l'ordre public, par lettre recommandée adressée à l'organisateur.</w:t>
      </w:r>
    </w:p>
    <w:p w14:paraId="37766EA6" w14:textId="77777777" w:rsidR="00837D27" w:rsidRPr="00837D27" w:rsidRDefault="00837D27" w:rsidP="00837D27">
      <w:pPr>
        <w:ind w:left="-1134" w:right="271"/>
        <w:rPr>
          <w:sz w:val="22"/>
          <w:szCs w:val="22"/>
        </w:rPr>
      </w:pPr>
    </w:p>
    <w:p w14:paraId="557FB96F" w14:textId="693E3D39" w:rsidR="00837D27" w:rsidRPr="00837D27" w:rsidRDefault="00837D27" w:rsidP="00837D27">
      <w:pPr>
        <w:ind w:left="-1134" w:right="271"/>
        <w:rPr>
          <w:sz w:val="22"/>
          <w:szCs w:val="22"/>
        </w:rPr>
      </w:pPr>
      <w:r w:rsidRPr="00837D27">
        <w:rPr>
          <w:sz w:val="22"/>
          <w:szCs w:val="22"/>
        </w:rPr>
        <w:t xml:space="preserve">2° Par l'organisateur pour cas de force majeure, dûment constatée et signifiée au Maire et au Directeur d'école, par lettre recommandée, dans un délai de CINQ JOURS FRANCS, avant la date prévue, pour l'utilisation des locaux. A défaut, et si les locaux ne sont pas utilisés aux dates et heures fixées par les parties, l'organisateur s'engage à dédommager </w:t>
      </w:r>
      <w:smartTag w:uri="urn:schemas-microsoft-com:office:smarttags" w:element="PersonName">
        <w:smartTagPr>
          <w:attr w:name="ProductID" w:val="la Commune"/>
        </w:smartTagPr>
        <w:r w:rsidRPr="00837D27">
          <w:rPr>
            <w:sz w:val="22"/>
            <w:szCs w:val="22"/>
          </w:rPr>
          <w:t>la Commune</w:t>
        </w:r>
      </w:smartTag>
      <w:r w:rsidRPr="00837D27">
        <w:rPr>
          <w:sz w:val="22"/>
          <w:szCs w:val="22"/>
        </w:rPr>
        <w:t>, des frais éventuellement engagés, en vue de l'accueil prévu.</w:t>
      </w:r>
    </w:p>
    <w:p w14:paraId="4AD7755E" w14:textId="77777777" w:rsidR="00837D27" w:rsidRPr="00837D27" w:rsidRDefault="00837D27" w:rsidP="00837D27">
      <w:pPr>
        <w:ind w:left="-1134" w:right="271"/>
        <w:rPr>
          <w:sz w:val="22"/>
          <w:szCs w:val="22"/>
        </w:rPr>
      </w:pPr>
    </w:p>
    <w:p w14:paraId="46BE6D77" w14:textId="397FB756" w:rsidR="00837D27" w:rsidRPr="00837D27" w:rsidRDefault="00837D27" w:rsidP="00837D27">
      <w:pPr>
        <w:ind w:left="-1134" w:right="271"/>
        <w:rPr>
          <w:sz w:val="22"/>
          <w:szCs w:val="22"/>
        </w:rPr>
      </w:pPr>
      <w:r w:rsidRPr="00837D27">
        <w:rPr>
          <w:sz w:val="22"/>
          <w:szCs w:val="22"/>
        </w:rPr>
        <w:t xml:space="preserve">3° </w:t>
      </w:r>
      <w:proofErr w:type="gramStart"/>
      <w:r w:rsidRPr="00837D27">
        <w:rPr>
          <w:sz w:val="22"/>
          <w:szCs w:val="22"/>
        </w:rPr>
        <w:t>A tout moment</w:t>
      </w:r>
      <w:proofErr w:type="gramEnd"/>
      <w:r w:rsidRPr="00837D27">
        <w:rPr>
          <w:sz w:val="22"/>
          <w:szCs w:val="22"/>
        </w:rPr>
        <w:t xml:space="preserve"> par le Maire si les locaux sont utilisés à des fins non conformes aux obligations contractées par les parties ou dans des conditions contraires aux dispositions prévues par </w:t>
      </w:r>
      <w:proofErr w:type="spellStart"/>
      <w:r w:rsidRPr="00837D27">
        <w:rPr>
          <w:sz w:val="22"/>
          <w:szCs w:val="22"/>
        </w:rPr>
        <w:t>la-dite</w:t>
      </w:r>
      <w:proofErr w:type="spellEnd"/>
      <w:r w:rsidRPr="00837D27">
        <w:rPr>
          <w:sz w:val="22"/>
          <w:szCs w:val="22"/>
        </w:rPr>
        <w:t xml:space="preserve"> convention.</w:t>
      </w:r>
    </w:p>
    <w:p w14:paraId="127A51AA" w14:textId="77777777" w:rsidR="00837D27" w:rsidRPr="004F7B68" w:rsidRDefault="00837D27" w:rsidP="00837D27"/>
    <w:p w14:paraId="799B9BA7" w14:textId="3A06ACA1" w:rsidR="00837D27" w:rsidRPr="00837D27" w:rsidRDefault="00837D27" w:rsidP="00837D27">
      <w:pPr>
        <w:tabs>
          <w:tab w:val="clear" w:pos="2127"/>
        </w:tabs>
        <w:ind w:left="-1134" w:right="271"/>
        <w:rPr>
          <w:b/>
          <w:bCs/>
          <w:sz w:val="22"/>
          <w:szCs w:val="22"/>
        </w:rPr>
      </w:pPr>
      <w:r w:rsidRPr="00837D27">
        <w:rPr>
          <w:b/>
          <w:bCs/>
          <w:sz w:val="22"/>
          <w:szCs w:val="22"/>
        </w:rPr>
        <w:t xml:space="preserve">Toulon, le </w:t>
      </w:r>
      <w:r w:rsidRPr="00C24346">
        <w:rPr>
          <w:rStyle w:val="Pointsdesuite"/>
          <w:sz w:val="24"/>
          <w:szCs w:val="24"/>
        </w:rPr>
        <w:tab/>
      </w:r>
    </w:p>
    <w:p w14:paraId="61AF5F03" w14:textId="77777777" w:rsidR="00837D27" w:rsidRPr="00812F21" w:rsidRDefault="00837D27" w:rsidP="00837D27">
      <w:pPr>
        <w:rPr>
          <w:sz w:val="22"/>
          <w:szCs w:val="22"/>
        </w:rPr>
      </w:pPr>
    </w:p>
    <w:p w14:paraId="3AE3C0E6" w14:textId="6DFB62B3" w:rsidR="00172737" w:rsidRDefault="00837D27" w:rsidP="00172737">
      <w:pPr>
        <w:tabs>
          <w:tab w:val="clear" w:pos="2127"/>
          <w:tab w:val="clear" w:pos="3686"/>
          <w:tab w:val="left" w:pos="6237"/>
        </w:tabs>
        <w:ind w:left="-1134" w:right="271"/>
        <w:rPr>
          <w:b/>
          <w:bCs/>
          <w:sz w:val="22"/>
          <w:szCs w:val="22"/>
        </w:rPr>
      </w:pPr>
      <w:r w:rsidRPr="00837D27">
        <w:rPr>
          <w:b/>
          <w:bCs/>
          <w:noProof/>
          <w:sz w:val="22"/>
          <w:szCs w:val="22"/>
        </w:rPr>
        <w:drawing>
          <wp:anchor distT="0" distB="0" distL="114300" distR="114300" simplePos="0" relativeHeight="251659264" behindDoc="1" locked="0" layoutInCell="1" allowOverlap="1" wp14:anchorId="32657B31" wp14:editId="6D38349D">
            <wp:simplePos x="0" y="0"/>
            <wp:positionH relativeFrom="margin">
              <wp:posOffset>-590550</wp:posOffset>
            </wp:positionH>
            <wp:positionV relativeFrom="paragraph">
              <wp:posOffset>226060</wp:posOffset>
            </wp:positionV>
            <wp:extent cx="3067200" cy="799200"/>
            <wp:effectExtent l="0" t="0" r="0" b="1270"/>
            <wp:wrapTight wrapText="left">
              <wp:wrapPolygon edited="0">
                <wp:start x="0" y="0"/>
                <wp:lineTo x="0" y="21119"/>
                <wp:lineTo x="21466" y="21119"/>
                <wp:lineTo x="21466" y="0"/>
                <wp:lineTo x="0"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2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7D27">
        <w:rPr>
          <w:b/>
          <w:bCs/>
          <w:noProof/>
          <w:sz w:val="22"/>
          <w:szCs w:val="22"/>
        </w:rPr>
        <w:drawing>
          <wp:anchor distT="0" distB="0" distL="114300" distR="114300" simplePos="0" relativeHeight="251660288" behindDoc="1" locked="0" layoutInCell="1" allowOverlap="1" wp14:anchorId="6F603889" wp14:editId="30983F18">
            <wp:simplePos x="0" y="0"/>
            <wp:positionH relativeFrom="margin">
              <wp:align>right</wp:align>
            </wp:positionH>
            <wp:positionV relativeFrom="paragraph">
              <wp:posOffset>226060</wp:posOffset>
            </wp:positionV>
            <wp:extent cx="3067200" cy="799200"/>
            <wp:effectExtent l="0" t="0" r="0" b="1270"/>
            <wp:wrapTight wrapText="left">
              <wp:wrapPolygon edited="0">
                <wp:start x="0" y="0"/>
                <wp:lineTo x="0" y="21119"/>
                <wp:lineTo x="21466" y="21119"/>
                <wp:lineTo x="21466" y="0"/>
                <wp:lineTo x="0" y="0"/>
              </wp:wrapPolygon>
            </wp:wrapTight>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2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7D27">
        <w:rPr>
          <w:b/>
          <w:bCs/>
          <w:sz w:val="22"/>
          <w:szCs w:val="22"/>
        </w:rPr>
        <w:t xml:space="preserve">Pour l’organisateur, </w:t>
      </w:r>
      <w:r w:rsidRPr="00837D27">
        <w:rPr>
          <w:b/>
          <w:bCs/>
          <w:sz w:val="22"/>
          <w:szCs w:val="22"/>
        </w:rPr>
        <w:tab/>
        <w:t xml:space="preserve">Pour l’école, </w:t>
      </w:r>
    </w:p>
    <w:p w14:paraId="70FE1BF2" w14:textId="607B86B7" w:rsidR="00172737" w:rsidRDefault="00837D27" w:rsidP="00172737">
      <w:pPr>
        <w:tabs>
          <w:tab w:val="clear" w:pos="2127"/>
          <w:tab w:val="clear" w:pos="3686"/>
          <w:tab w:val="left" w:pos="3828"/>
          <w:tab w:val="left" w:pos="4111"/>
          <w:tab w:val="left" w:pos="8789"/>
        </w:tabs>
        <w:ind w:left="-1134" w:right="271"/>
        <w:rPr>
          <w:rStyle w:val="Pointsdesuite"/>
          <w:sz w:val="24"/>
          <w:szCs w:val="24"/>
        </w:rPr>
      </w:pPr>
      <w:r w:rsidRPr="00172737">
        <w:t>M</w:t>
      </w:r>
      <w:r w:rsidR="00172737" w:rsidRPr="00C24346">
        <w:rPr>
          <w:rStyle w:val="Pointsdesuite"/>
          <w:sz w:val="24"/>
          <w:szCs w:val="24"/>
        </w:rPr>
        <w:tab/>
      </w:r>
      <w:r w:rsidRPr="00172737">
        <w:tab/>
        <w:t>M</w:t>
      </w:r>
      <w:r w:rsidR="00172737" w:rsidRPr="00C24346">
        <w:rPr>
          <w:rStyle w:val="Pointsdesuite"/>
          <w:sz w:val="24"/>
          <w:szCs w:val="24"/>
        </w:rPr>
        <w:tab/>
      </w:r>
    </w:p>
    <w:p w14:paraId="7521C395" w14:textId="65BF4A6E" w:rsidR="00837D27" w:rsidRPr="00172737" w:rsidRDefault="00837D27" w:rsidP="00172737">
      <w:pPr>
        <w:tabs>
          <w:tab w:val="clear" w:pos="2127"/>
          <w:tab w:val="clear" w:pos="3686"/>
          <w:tab w:val="left" w:pos="3119"/>
          <w:tab w:val="left" w:pos="4111"/>
          <w:tab w:val="left" w:pos="8789"/>
        </w:tabs>
        <w:ind w:left="-1134" w:right="271"/>
        <w:rPr>
          <w:b/>
          <w:bCs/>
          <w:sz w:val="22"/>
          <w:szCs w:val="22"/>
        </w:rPr>
      </w:pPr>
      <w:r w:rsidRPr="00F83AE5">
        <w:rPr>
          <w:b/>
        </w:rPr>
        <w:t>Président(e) de l’association</w:t>
      </w:r>
      <w:r w:rsidRPr="00F83AE5">
        <w:rPr>
          <w:b/>
        </w:rPr>
        <w:tab/>
      </w:r>
      <w:r w:rsidRPr="00F83AE5">
        <w:rPr>
          <w:b/>
        </w:rPr>
        <w:tab/>
        <w:t>Directeur(</w:t>
      </w:r>
      <w:proofErr w:type="spellStart"/>
      <w:r w:rsidRPr="00F83AE5">
        <w:rPr>
          <w:b/>
        </w:rPr>
        <w:t>trice</w:t>
      </w:r>
      <w:proofErr w:type="spellEnd"/>
      <w:r w:rsidRPr="00F83AE5">
        <w:rPr>
          <w:b/>
        </w:rPr>
        <w:t>)</w:t>
      </w:r>
    </w:p>
    <w:p w14:paraId="2B59160E" w14:textId="77777777" w:rsidR="00837D27" w:rsidRPr="00812F21" w:rsidRDefault="00837D27" w:rsidP="00837D27">
      <w:pPr>
        <w:rPr>
          <w:sz w:val="22"/>
          <w:szCs w:val="22"/>
        </w:rPr>
      </w:pPr>
    </w:p>
    <w:p w14:paraId="13AFD25B" w14:textId="0BA1D9A3" w:rsidR="00837D27" w:rsidRPr="00812F21" w:rsidRDefault="00837D27" w:rsidP="00837D27">
      <w:pPr>
        <w:ind w:left="2694"/>
        <w:rPr>
          <w:b/>
          <w:sz w:val="22"/>
          <w:szCs w:val="22"/>
        </w:rPr>
      </w:pPr>
      <w:r w:rsidRPr="00812F21">
        <w:rPr>
          <w:b/>
          <w:sz w:val="22"/>
          <w:szCs w:val="22"/>
        </w:rPr>
        <w:t xml:space="preserve">Pour la Commune, </w:t>
      </w:r>
    </w:p>
    <w:p w14:paraId="38B01CA3" w14:textId="32FF17AF" w:rsidR="00837D27" w:rsidRDefault="00E6713E" w:rsidP="00172737">
      <w:pPr>
        <w:rPr>
          <w:b/>
          <w:sz w:val="22"/>
          <w:szCs w:val="22"/>
        </w:rPr>
      </w:pPr>
      <w:r w:rsidRPr="00837D27">
        <w:rPr>
          <w:b/>
          <w:bCs/>
          <w:noProof/>
          <w:sz w:val="22"/>
          <w:szCs w:val="22"/>
        </w:rPr>
        <w:drawing>
          <wp:anchor distT="0" distB="0" distL="114300" distR="114300" simplePos="0" relativeHeight="251663360" behindDoc="1" locked="0" layoutInCell="1" allowOverlap="1" wp14:anchorId="6FD43D3E" wp14:editId="548C6C12">
            <wp:simplePos x="0" y="0"/>
            <wp:positionH relativeFrom="margin">
              <wp:posOffset>1685925</wp:posOffset>
            </wp:positionH>
            <wp:positionV relativeFrom="paragraph">
              <wp:posOffset>130175</wp:posOffset>
            </wp:positionV>
            <wp:extent cx="3067200" cy="799200"/>
            <wp:effectExtent l="0" t="0" r="0" b="1270"/>
            <wp:wrapTight wrapText="left">
              <wp:wrapPolygon edited="0">
                <wp:start x="0" y="0"/>
                <wp:lineTo x="0" y="21119"/>
                <wp:lineTo x="21466" y="21119"/>
                <wp:lineTo x="21466"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2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2F21">
        <w:rPr>
          <w:b/>
          <w:noProof/>
          <w:sz w:val="22"/>
          <w:szCs w:val="22"/>
        </w:rPr>
        <w:drawing>
          <wp:anchor distT="0" distB="0" distL="114300" distR="114300" simplePos="0" relativeHeight="251661312" behindDoc="1" locked="0" layoutInCell="1" allowOverlap="1" wp14:anchorId="22E19F43" wp14:editId="3AF3EC92">
            <wp:simplePos x="0" y="0"/>
            <wp:positionH relativeFrom="margin">
              <wp:posOffset>1743075</wp:posOffset>
            </wp:positionH>
            <wp:positionV relativeFrom="margin">
              <wp:posOffset>8053705</wp:posOffset>
            </wp:positionV>
            <wp:extent cx="3067050" cy="798830"/>
            <wp:effectExtent l="0" t="0" r="0" b="127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798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A5B50" w14:textId="50CA82AA" w:rsidR="00172737" w:rsidRDefault="00172737" w:rsidP="00172737">
      <w:pPr>
        <w:rPr>
          <w:b/>
          <w:sz w:val="22"/>
          <w:szCs w:val="22"/>
        </w:rPr>
      </w:pPr>
    </w:p>
    <w:p w14:paraId="57476A96" w14:textId="010B8BCE" w:rsidR="00837D27" w:rsidRDefault="00837D27" w:rsidP="00837D27">
      <w:pPr>
        <w:tabs>
          <w:tab w:val="clear" w:pos="2127"/>
          <w:tab w:val="clear" w:pos="3686"/>
          <w:tab w:val="left" w:pos="2410"/>
          <w:tab w:val="left" w:pos="4253"/>
          <w:tab w:val="left" w:pos="4962"/>
        </w:tabs>
        <w:ind w:left="4253"/>
        <w:jc w:val="left"/>
        <w:rPr>
          <w:b/>
          <w:sz w:val="22"/>
          <w:szCs w:val="22"/>
        </w:rPr>
      </w:pPr>
    </w:p>
    <w:p w14:paraId="0E2D995A" w14:textId="51207811" w:rsidR="00172737" w:rsidRDefault="00172737" w:rsidP="00837D27">
      <w:pPr>
        <w:tabs>
          <w:tab w:val="clear" w:pos="2127"/>
          <w:tab w:val="clear" w:pos="3686"/>
          <w:tab w:val="left" w:pos="2410"/>
          <w:tab w:val="left" w:pos="4253"/>
          <w:tab w:val="left" w:pos="4962"/>
        </w:tabs>
        <w:ind w:left="4253"/>
        <w:jc w:val="left"/>
        <w:rPr>
          <w:b/>
          <w:sz w:val="22"/>
          <w:szCs w:val="22"/>
        </w:rPr>
      </w:pPr>
    </w:p>
    <w:p w14:paraId="30DBBE3B" w14:textId="4DCE14E1" w:rsidR="000E6BED" w:rsidRDefault="00837D27" w:rsidP="00837D27">
      <w:pPr>
        <w:tabs>
          <w:tab w:val="clear" w:pos="2127"/>
          <w:tab w:val="clear" w:pos="3686"/>
          <w:tab w:val="left" w:pos="2410"/>
          <w:tab w:val="left" w:pos="4253"/>
          <w:tab w:val="left" w:pos="4962"/>
        </w:tabs>
        <w:ind w:left="4253"/>
        <w:jc w:val="left"/>
        <w:rPr>
          <w:b/>
          <w:sz w:val="22"/>
          <w:szCs w:val="22"/>
        </w:rPr>
      </w:pPr>
      <w:r>
        <w:rPr>
          <w:b/>
          <w:sz w:val="22"/>
          <w:szCs w:val="22"/>
        </w:rPr>
        <w:t xml:space="preserve">Madame </w:t>
      </w:r>
      <w:r w:rsidR="00CE2237">
        <w:rPr>
          <w:b/>
          <w:sz w:val="22"/>
          <w:szCs w:val="22"/>
        </w:rPr>
        <w:t>Geneviève LEVY</w:t>
      </w:r>
    </w:p>
    <w:p w14:paraId="0D3C7B39" w14:textId="627828B1" w:rsidR="00837D27" w:rsidRPr="00F83AE5" w:rsidRDefault="00CE2237" w:rsidP="00837D27">
      <w:pPr>
        <w:tabs>
          <w:tab w:val="clear" w:pos="2127"/>
          <w:tab w:val="clear" w:pos="3686"/>
          <w:tab w:val="left" w:pos="2410"/>
          <w:tab w:val="left" w:pos="4253"/>
          <w:tab w:val="left" w:pos="4962"/>
        </w:tabs>
        <w:ind w:left="4253"/>
        <w:jc w:val="left"/>
        <w:rPr>
          <w:b/>
          <w:sz w:val="22"/>
          <w:szCs w:val="22"/>
        </w:rPr>
      </w:pPr>
      <w:r>
        <w:rPr>
          <w:b/>
          <w:sz w:val="22"/>
          <w:szCs w:val="22"/>
        </w:rPr>
        <w:t xml:space="preserve">         Adjoint au Maire</w:t>
      </w:r>
    </w:p>
    <w:p w14:paraId="10DE5DCF" w14:textId="77777777" w:rsidR="00837D27" w:rsidRPr="00837D27" w:rsidRDefault="00837D27" w:rsidP="00327A4F">
      <w:pPr>
        <w:ind w:left="-1134" w:right="271"/>
        <w:rPr>
          <w:sz w:val="22"/>
          <w:szCs w:val="22"/>
        </w:rPr>
      </w:pPr>
    </w:p>
    <w:sectPr w:rsidR="00837D27" w:rsidRPr="00837D27" w:rsidSect="00A561EB">
      <w:headerReference w:type="default" r:id="rId9"/>
      <w:footerReference w:type="default" r:id="rId10"/>
      <w:headerReference w:type="first" r:id="rId11"/>
      <w:footerReference w:type="first" r:id="rId12"/>
      <w:pgSz w:w="11906" w:h="16838" w:code="9"/>
      <w:pgMar w:top="454" w:right="720" w:bottom="454" w:left="2126"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9B378" w14:textId="77777777" w:rsidR="00DB4E70" w:rsidRDefault="00DB4E70" w:rsidP="00E739CF">
      <w:r>
        <w:separator/>
      </w:r>
    </w:p>
  </w:endnote>
  <w:endnote w:type="continuationSeparator" w:id="0">
    <w:p w14:paraId="4647C19B" w14:textId="77777777" w:rsidR="00DB4E70" w:rsidRDefault="00DB4E70" w:rsidP="00E7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Kabel Bk B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E73A5" w14:textId="77777777" w:rsidR="001B612D" w:rsidRDefault="008A3C35" w:rsidP="006C1A99">
    <w:pPr>
      <w:pStyle w:val="adressepieddepage"/>
    </w:pPr>
    <w:r>
      <w:rPr>
        <w:noProof/>
      </w:rPr>
      <w:drawing>
        <wp:anchor distT="0" distB="0" distL="114300" distR="114300" simplePos="0" relativeHeight="251657728" behindDoc="0" locked="0" layoutInCell="1" allowOverlap="1" wp14:anchorId="2D08E3BC" wp14:editId="49157F4F">
          <wp:simplePos x="0" y="0"/>
          <wp:positionH relativeFrom="column">
            <wp:posOffset>5060315</wp:posOffset>
          </wp:positionH>
          <wp:positionV relativeFrom="paragraph">
            <wp:posOffset>127635</wp:posOffset>
          </wp:positionV>
          <wp:extent cx="799465" cy="795020"/>
          <wp:effectExtent l="0" t="0" r="635" b="5080"/>
          <wp:wrapNone/>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876053" w14:textId="77777777" w:rsidR="001B612D" w:rsidRDefault="001B612D" w:rsidP="006C1A99">
    <w:pPr>
      <w:pStyle w:val="adressepieddepage"/>
    </w:pPr>
  </w:p>
  <w:p w14:paraId="2D8732C2" w14:textId="7F4300A5" w:rsidR="006C1A99" w:rsidRPr="006C1A99" w:rsidRDefault="00D05A9E" w:rsidP="006C1A99">
    <w:pPr>
      <w:pStyle w:val="adressepieddepage"/>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36B317D1" w14:textId="77777777" w:rsidR="006371B7" w:rsidRPr="006C1A99" w:rsidRDefault="006371B7" w:rsidP="006371B7">
    <w:pPr>
      <w:pStyle w:val="www"/>
      <w:rPr>
        <w:sz w:val="4"/>
        <w:szCs w:val="4"/>
      </w:rPr>
    </w:pPr>
  </w:p>
  <w:p w14:paraId="0FA57084" w14:textId="77777777" w:rsidR="00FB489B" w:rsidRDefault="006371B7" w:rsidP="006371B7">
    <w:pPr>
      <w:pStyle w:val="www"/>
      <w:rPr>
        <w:b/>
      </w:rPr>
    </w:pPr>
    <w:r>
      <w:t xml:space="preserve"> </w:t>
    </w:r>
    <w:r w:rsidR="00A561EB">
      <w:t xml:space="preserve"> </w:t>
    </w:r>
    <w:r w:rsidR="00FB489B">
      <w:t xml:space="preserve">Ville de Toulon &gt; </w:t>
    </w:r>
    <w:r w:rsidRPr="006371B7">
      <w:rPr>
        <w:b/>
      </w:rPr>
      <w:t>www.toulon.fr</w:t>
    </w:r>
    <w:r>
      <w:rPr>
        <w:b/>
      </w:rPr>
      <w:t xml:space="preserve"> </w:t>
    </w:r>
  </w:p>
  <w:p w14:paraId="58DA2549" w14:textId="77777777" w:rsidR="006371B7" w:rsidRPr="006C1A99" w:rsidRDefault="006371B7" w:rsidP="006371B7">
    <w:pPr>
      <w:pStyle w:val="www"/>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1952" w14:textId="77777777" w:rsidR="00033837" w:rsidRDefault="008A3C35" w:rsidP="00033837">
    <w:pPr>
      <w:pStyle w:val="adressepieddepage"/>
      <w:ind w:left="-1418"/>
    </w:pPr>
    <w:r>
      <w:rPr>
        <w:noProof/>
      </w:rPr>
      <w:drawing>
        <wp:anchor distT="0" distB="0" distL="114300" distR="114300" simplePos="0" relativeHeight="251658752" behindDoc="0" locked="0" layoutInCell="1" allowOverlap="1" wp14:anchorId="34DA1B2A" wp14:editId="2E50F2F9">
          <wp:simplePos x="0" y="0"/>
          <wp:positionH relativeFrom="column">
            <wp:posOffset>5031740</wp:posOffset>
          </wp:positionH>
          <wp:positionV relativeFrom="paragraph">
            <wp:posOffset>116205</wp:posOffset>
          </wp:positionV>
          <wp:extent cx="799465" cy="795020"/>
          <wp:effectExtent l="0" t="0" r="635" b="508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14930" w14:textId="77777777" w:rsidR="00027F15" w:rsidRDefault="008A3C35" w:rsidP="00033837">
    <w:pPr>
      <w:pStyle w:val="adressepieddepage"/>
      <w:ind w:left="-1418"/>
    </w:pPr>
    <w:r>
      <w:rPr>
        <w:noProof/>
      </w:rPr>
      <w:drawing>
        <wp:inline distT="0" distB="0" distL="0" distR="0" wp14:anchorId="728616B1" wp14:editId="1D217525">
          <wp:extent cx="2628900" cy="285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8900" cy="285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C98A" w14:textId="77777777" w:rsidR="00DB4E70" w:rsidRDefault="00DB4E70" w:rsidP="00E739CF">
      <w:r>
        <w:separator/>
      </w:r>
    </w:p>
  </w:footnote>
  <w:footnote w:type="continuationSeparator" w:id="0">
    <w:p w14:paraId="1306B490" w14:textId="77777777" w:rsidR="00DB4E70" w:rsidRDefault="00DB4E70" w:rsidP="00E7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8261" w14:textId="77777777" w:rsidR="001B612D" w:rsidRDefault="001B612D">
    <w:pPr>
      <w:pStyle w:val="En-tte"/>
    </w:pPr>
  </w:p>
  <w:p w14:paraId="76DDC3F6" w14:textId="77777777" w:rsidR="001B612D" w:rsidRDefault="001B612D">
    <w:pPr>
      <w:pStyle w:val="En-tte"/>
    </w:pPr>
  </w:p>
  <w:p w14:paraId="34B3B6F8" w14:textId="77777777" w:rsidR="001B612D" w:rsidRDefault="001B612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F134" w14:textId="77777777" w:rsidR="00A561EB" w:rsidRPr="00DC0241" w:rsidRDefault="008A3C35" w:rsidP="00A561EB">
    <w:pPr>
      <w:pStyle w:val="RpubliqueFranaise"/>
    </w:pPr>
    <w:bookmarkStart w:id="1" w:name="_Hlk230091231"/>
    <w:bookmarkStart w:id="2" w:name="_Hlk230091232"/>
    <w:r>
      <w:rPr>
        <w:noProof/>
      </w:rPr>
      <w:drawing>
        <wp:anchor distT="0" distB="0" distL="114300" distR="114300" simplePos="0" relativeHeight="251656704" behindDoc="0" locked="0" layoutInCell="1" allowOverlap="1" wp14:anchorId="58C1D5A3" wp14:editId="1F2DA330">
          <wp:simplePos x="0" y="0"/>
          <wp:positionH relativeFrom="column">
            <wp:posOffset>-963930</wp:posOffset>
          </wp:positionH>
          <wp:positionV relativeFrom="paragraph">
            <wp:posOffset>-54610</wp:posOffset>
          </wp:positionV>
          <wp:extent cx="690245" cy="885825"/>
          <wp:effectExtent l="0" t="0" r="0" b="9525"/>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24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1EB" w:rsidRPr="00DC0241">
      <w:t>République Française</w:t>
    </w:r>
  </w:p>
  <w:p w14:paraId="6996541F" w14:textId="77777777" w:rsidR="00A561EB" w:rsidRPr="00DC0241" w:rsidRDefault="00A561EB" w:rsidP="00A561EB">
    <w:pPr>
      <w:pStyle w:val="VilledeToulon"/>
      <w:ind w:left="1134"/>
      <w:rPr>
        <w:sz w:val="40"/>
        <w:szCs w:val="40"/>
      </w:rPr>
    </w:pPr>
    <w:r w:rsidRPr="00DC0241">
      <w:rPr>
        <w:sz w:val="40"/>
        <w:szCs w:val="40"/>
      </w:rPr>
      <w:t>VILLE DE TOULON</w:t>
    </w:r>
  </w:p>
  <w:p w14:paraId="4726093F" w14:textId="77777777" w:rsidR="00A561EB" w:rsidRPr="00113A8A" w:rsidRDefault="002E7488" w:rsidP="00A561EB">
    <w:pPr>
      <w:pStyle w:val="adressemairie"/>
      <w:ind w:left="1134"/>
    </w:pPr>
    <w:r>
      <w:t>Hôtel de Ville -</w:t>
    </w:r>
    <w:r w:rsidR="00A561EB" w:rsidRPr="00724D80">
      <w:t xml:space="preserve"> Avenue de la République</w:t>
    </w:r>
    <w:r>
      <w:t xml:space="preserve"> - </w:t>
    </w:r>
    <w:r w:rsidR="00033837">
      <w:t xml:space="preserve">CS 71407 </w:t>
    </w:r>
    <w:r>
      <w:t>-</w:t>
    </w:r>
    <w:r w:rsidR="00A561EB" w:rsidRPr="00724D80">
      <w:t xml:space="preserve"> 83056 TOULON Cedex</w:t>
    </w:r>
    <w:r>
      <w:t xml:space="preserve"> - 04 94 36 30 00</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889"/>
    <w:multiLevelType w:val="hybridMultilevel"/>
    <w:tmpl w:val="65B8A12A"/>
    <w:lvl w:ilvl="0" w:tplc="1BDE9990">
      <w:start w:val="1"/>
      <w:numFmt w:val="bullet"/>
      <w:lvlText w:val=""/>
      <w:lvlJc w:val="left"/>
      <w:pPr>
        <w:ind w:left="360" w:hanging="360"/>
      </w:pPr>
      <w:rPr>
        <w:rFonts w:ascii="Symbol" w:hAnsi="Symbol" w:hint="default"/>
        <w:color w:val="548DD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F222C09"/>
    <w:multiLevelType w:val="hybridMultilevel"/>
    <w:tmpl w:val="F3C80AFC"/>
    <w:lvl w:ilvl="0" w:tplc="E2686ECE">
      <w:start w:val="1"/>
      <w:numFmt w:val="bullet"/>
      <w:pStyle w:val="Titre2"/>
      <w:lvlText w:val="•"/>
      <w:lvlJc w:val="left"/>
      <w:pPr>
        <w:ind w:left="360" w:hanging="360"/>
      </w:pPr>
      <w:rPr>
        <w:rFonts w:ascii="Verdana" w:hAnsi="Verdana" w:hint="default"/>
        <w:color w:val="4F81BD"/>
        <w:sz w:val="24"/>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 w15:restartNumberingAfterBreak="0">
    <w:nsid w:val="19FC0246"/>
    <w:multiLevelType w:val="hybridMultilevel"/>
    <w:tmpl w:val="7CECC5AE"/>
    <w:lvl w:ilvl="0" w:tplc="5D38B5A8">
      <w:start w:val="1"/>
      <w:numFmt w:val="bullet"/>
      <w:pStyle w:val="Avecpuces"/>
      <w:lvlText w:val=""/>
      <w:lvlJc w:val="left"/>
      <w:pPr>
        <w:ind w:left="1080" w:hanging="360"/>
      </w:pPr>
      <w:rPr>
        <w:rFonts w:ascii="Webdings" w:hAnsi="Webdings" w:hint="default"/>
        <w:color w:val="4F81BD"/>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0611542"/>
    <w:multiLevelType w:val="hybridMultilevel"/>
    <w:tmpl w:val="1AD6D2A0"/>
    <w:lvl w:ilvl="0" w:tplc="6B7CFC00">
      <w:numFmt w:val="bullet"/>
      <w:lvlText w:val="-"/>
      <w:lvlJc w:val="left"/>
      <w:pPr>
        <w:tabs>
          <w:tab w:val="num" w:pos="720"/>
        </w:tabs>
        <w:ind w:left="720" w:hanging="360"/>
      </w:pPr>
      <w:rPr>
        <w:rFonts w:ascii="Kabel Bk BT" w:eastAsia="Times New Roman" w:hAnsi="Kabel Bk BT"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E14E5A"/>
    <w:multiLevelType w:val="singleLevel"/>
    <w:tmpl w:val="800000B2"/>
    <w:lvl w:ilvl="0">
      <w:start w:val="1"/>
      <w:numFmt w:val="bullet"/>
      <w:pStyle w:val="Lien"/>
      <w:lvlText w:val=""/>
      <w:lvlJc w:val="left"/>
      <w:pPr>
        <w:ind w:left="720" w:hanging="360"/>
      </w:pPr>
      <w:rPr>
        <w:rFonts w:ascii="Webdings" w:hAnsi="Webdings" w:hint="default"/>
        <w:color w:val="4F81BD"/>
        <w:sz w:val="22"/>
      </w:rPr>
    </w:lvl>
  </w:abstractNum>
  <w:abstractNum w:abstractNumId="5" w15:restartNumberingAfterBreak="0">
    <w:nsid w:val="449975C8"/>
    <w:multiLevelType w:val="hybridMultilevel"/>
    <w:tmpl w:val="9850B2A2"/>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6" w15:restartNumberingAfterBreak="0">
    <w:nsid w:val="44EB414A"/>
    <w:multiLevelType w:val="hybridMultilevel"/>
    <w:tmpl w:val="DBB8B0CE"/>
    <w:lvl w:ilvl="0" w:tplc="5EB82FAA">
      <w:numFmt w:val="bullet"/>
      <w:lvlText w:val="-"/>
      <w:lvlJc w:val="left"/>
      <w:pPr>
        <w:ind w:left="-774" w:hanging="360"/>
      </w:pPr>
      <w:rPr>
        <w:rFonts w:ascii="Arial" w:eastAsia="Times New Roman" w:hAnsi="Arial" w:cs="Arial" w:hint="default"/>
      </w:rPr>
    </w:lvl>
    <w:lvl w:ilvl="1" w:tplc="040C0003">
      <w:start w:val="1"/>
      <w:numFmt w:val="bullet"/>
      <w:lvlText w:val="o"/>
      <w:lvlJc w:val="left"/>
      <w:pPr>
        <w:ind w:left="-54" w:hanging="360"/>
      </w:pPr>
      <w:rPr>
        <w:rFonts w:ascii="Courier New" w:hAnsi="Courier New" w:cs="Courier New" w:hint="default"/>
      </w:rPr>
    </w:lvl>
    <w:lvl w:ilvl="2" w:tplc="040C0005">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7" w15:restartNumberingAfterBreak="0">
    <w:nsid w:val="467660C1"/>
    <w:multiLevelType w:val="hybridMultilevel"/>
    <w:tmpl w:val="4534390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8" w15:restartNumberingAfterBreak="0">
    <w:nsid w:val="4E320C5F"/>
    <w:multiLevelType w:val="hybridMultilevel"/>
    <w:tmpl w:val="AE128CF0"/>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9" w15:restartNumberingAfterBreak="0">
    <w:nsid w:val="631B4FFE"/>
    <w:multiLevelType w:val="hybridMultilevel"/>
    <w:tmpl w:val="0C52E72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num w:numId="1">
    <w:abstractNumId w:val="2"/>
  </w:num>
  <w:num w:numId="2">
    <w:abstractNumId w:val="4"/>
  </w:num>
  <w:num w:numId="3">
    <w:abstractNumId w:val="1"/>
  </w:num>
  <w:num w:numId="4">
    <w:abstractNumId w:val="1"/>
  </w:num>
  <w:num w:numId="5">
    <w:abstractNumId w:val="0"/>
  </w:num>
  <w:num w:numId="6">
    <w:abstractNumId w:val="5"/>
  </w:num>
  <w:num w:numId="7">
    <w:abstractNumId w:val="8"/>
  </w:num>
  <w:num w:numId="8">
    <w:abstractNumId w:val="1"/>
  </w:num>
  <w:num w:numId="9">
    <w:abstractNumId w:val="3"/>
  </w:num>
  <w:num w:numId="10">
    <w:abstractNumId w:val="1"/>
  </w:num>
  <w:num w:numId="11">
    <w:abstractNumId w:val="1"/>
  </w:num>
  <w:num w:numId="12">
    <w:abstractNumId w:val="1"/>
  </w:num>
  <w:num w:numId="13">
    <w:abstractNumId w:val="1"/>
  </w:num>
  <w:num w:numId="14">
    <w:abstractNumId w:val="1"/>
  </w:num>
  <w:num w:numId="15">
    <w:abstractNumId w:val="7"/>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35"/>
    <w:rsid w:val="00027F15"/>
    <w:rsid w:val="00033837"/>
    <w:rsid w:val="00047AFB"/>
    <w:rsid w:val="00060CE8"/>
    <w:rsid w:val="000623CE"/>
    <w:rsid w:val="00090020"/>
    <w:rsid w:val="00092F91"/>
    <w:rsid w:val="000B1815"/>
    <w:rsid w:val="000C4F70"/>
    <w:rsid w:val="000C7190"/>
    <w:rsid w:val="000E6BED"/>
    <w:rsid w:val="000F6F58"/>
    <w:rsid w:val="00113A8A"/>
    <w:rsid w:val="0012574F"/>
    <w:rsid w:val="00125DD1"/>
    <w:rsid w:val="00146AB2"/>
    <w:rsid w:val="001652F8"/>
    <w:rsid w:val="00172737"/>
    <w:rsid w:val="00183032"/>
    <w:rsid w:val="001910AC"/>
    <w:rsid w:val="001A44D8"/>
    <w:rsid w:val="001B2D8C"/>
    <w:rsid w:val="001B612D"/>
    <w:rsid w:val="001B7864"/>
    <w:rsid w:val="001D3434"/>
    <w:rsid w:val="001E19A7"/>
    <w:rsid w:val="00206CA6"/>
    <w:rsid w:val="00226CAE"/>
    <w:rsid w:val="00233DFD"/>
    <w:rsid w:val="0024088D"/>
    <w:rsid w:val="00242C90"/>
    <w:rsid w:val="0025120A"/>
    <w:rsid w:val="0025690F"/>
    <w:rsid w:val="00264BA0"/>
    <w:rsid w:val="0028001A"/>
    <w:rsid w:val="002A0925"/>
    <w:rsid w:val="002A5769"/>
    <w:rsid w:val="002B6FB2"/>
    <w:rsid w:val="002D3B3A"/>
    <w:rsid w:val="002E2FCE"/>
    <w:rsid w:val="002E7488"/>
    <w:rsid w:val="002F27DD"/>
    <w:rsid w:val="002F3DDA"/>
    <w:rsid w:val="003234E5"/>
    <w:rsid w:val="003264AE"/>
    <w:rsid w:val="00327A4F"/>
    <w:rsid w:val="003361A7"/>
    <w:rsid w:val="0034327B"/>
    <w:rsid w:val="003466DB"/>
    <w:rsid w:val="00346EBF"/>
    <w:rsid w:val="003524A9"/>
    <w:rsid w:val="00356EAD"/>
    <w:rsid w:val="00374371"/>
    <w:rsid w:val="0038775B"/>
    <w:rsid w:val="003A0177"/>
    <w:rsid w:val="003A712E"/>
    <w:rsid w:val="003B1A46"/>
    <w:rsid w:val="003B1F72"/>
    <w:rsid w:val="003B5701"/>
    <w:rsid w:val="003B58C0"/>
    <w:rsid w:val="003C32B2"/>
    <w:rsid w:val="003D1452"/>
    <w:rsid w:val="003D3006"/>
    <w:rsid w:val="003D4172"/>
    <w:rsid w:val="003E5489"/>
    <w:rsid w:val="00411ED4"/>
    <w:rsid w:val="004214BB"/>
    <w:rsid w:val="00434DAC"/>
    <w:rsid w:val="00470E3C"/>
    <w:rsid w:val="004965BB"/>
    <w:rsid w:val="004A0E7E"/>
    <w:rsid w:val="004B1BD9"/>
    <w:rsid w:val="004C0E1D"/>
    <w:rsid w:val="004D49E7"/>
    <w:rsid w:val="004E3C75"/>
    <w:rsid w:val="005259C4"/>
    <w:rsid w:val="00546CC7"/>
    <w:rsid w:val="0055334E"/>
    <w:rsid w:val="00553391"/>
    <w:rsid w:val="00557E7C"/>
    <w:rsid w:val="00560587"/>
    <w:rsid w:val="00594DCE"/>
    <w:rsid w:val="00597118"/>
    <w:rsid w:val="005C4DAC"/>
    <w:rsid w:val="005D3B67"/>
    <w:rsid w:val="005E7BBA"/>
    <w:rsid w:val="005F69DB"/>
    <w:rsid w:val="00600DDB"/>
    <w:rsid w:val="00601167"/>
    <w:rsid w:val="00604479"/>
    <w:rsid w:val="006371B7"/>
    <w:rsid w:val="0064025F"/>
    <w:rsid w:val="00642719"/>
    <w:rsid w:val="00644927"/>
    <w:rsid w:val="006551B0"/>
    <w:rsid w:val="00685A37"/>
    <w:rsid w:val="00693B9D"/>
    <w:rsid w:val="006B1BD3"/>
    <w:rsid w:val="006B1E57"/>
    <w:rsid w:val="006B4BC0"/>
    <w:rsid w:val="006C1A99"/>
    <w:rsid w:val="006D011A"/>
    <w:rsid w:val="006D2574"/>
    <w:rsid w:val="006E6F3F"/>
    <w:rsid w:val="006F1BA0"/>
    <w:rsid w:val="00723721"/>
    <w:rsid w:val="00724D80"/>
    <w:rsid w:val="00730FF1"/>
    <w:rsid w:val="00744495"/>
    <w:rsid w:val="00751011"/>
    <w:rsid w:val="00761F90"/>
    <w:rsid w:val="007659C9"/>
    <w:rsid w:val="00773F05"/>
    <w:rsid w:val="007901B1"/>
    <w:rsid w:val="0079498A"/>
    <w:rsid w:val="007C5A9C"/>
    <w:rsid w:val="007E4A29"/>
    <w:rsid w:val="007F4585"/>
    <w:rsid w:val="008106BB"/>
    <w:rsid w:val="00815988"/>
    <w:rsid w:val="008223E4"/>
    <w:rsid w:val="00837D27"/>
    <w:rsid w:val="00852158"/>
    <w:rsid w:val="00856833"/>
    <w:rsid w:val="0086350B"/>
    <w:rsid w:val="00873F13"/>
    <w:rsid w:val="008759E4"/>
    <w:rsid w:val="00894E19"/>
    <w:rsid w:val="008A3C35"/>
    <w:rsid w:val="008B4B72"/>
    <w:rsid w:val="008C0E47"/>
    <w:rsid w:val="008C0FF8"/>
    <w:rsid w:val="008C27CF"/>
    <w:rsid w:val="008D2BDB"/>
    <w:rsid w:val="008D2C59"/>
    <w:rsid w:val="008D41C4"/>
    <w:rsid w:val="008D6F32"/>
    <w:rsid w:val="00900BF3"/>
    <w:rsid w:val="00901C9E"/>
    <w:rsid w:val="0090641C"/>
    <w:rsid w:val="009141B2"/>
    <w:rsid w:val="00925FBD"/>
    <w:rsid w:val="00942AB1"/>
    <w:rsid w:val="0095309E"/>
    <w:rsid w:val="00994596"/>
    <w:rsid w:val="0099795D"/>
    <w:rsid w:val="009A3901"/>
    <w:rsid w:val="009B06AB"/>
    <w:rsid w:val="009B6EBD"/>
    <w:rsid w:val="00A2026B"/>
    <w:rsid w:val="00A241C4"/>
    <w:rsid w:val="00A36DBC"/>
    <w:rsid w:val="00A4659B"/>
    <w:rsid w:val="00A561EB"/>
    <w:rsid w:val="00A6084D"/>
    <w:rsid w:val="00A6317F"/>
    <w:rsid w:val="00A65097"/>
    <w:rsid w:val="00A678B8"/>
    <w:rsid w:val="00A7455B"/>
    <w:rsid w:val="00A77E60"/>
    <w:rsid w:val="00A94C27"/>
    <w:rsid w:val="00AA72A6"/>
    <w:rsid w:val="00AB1896"/>
    <w:rsid w:val="00AE1820"/>
    <w:rsid w:val="00AE34EC"/>
    <w:rsid w:val="00B0709B"/>
    <w:rsid w:val="00B203CE"/>
    <w:rsid w:val="00B26A96"/>
    <w:rsid w:val="00B4421C"/>
    <w:rsid w:val="00B450B9"/>
    <w:rsid w:val="00B92E88"/>
    <w:rsid w:val="00BA0E79"/>
    <w:rsid w:val="00C24346"/>
    <w:rsid w:val="00C30DD8"/>
    <w:rsid w:val="00C76900"/>
    <w:rsid w:val="00CA575F"/>
    <w:rsid w:val="00CC43B4"/>
    <w:rsid w:val="00CD231E"/>
    <w:rsid w:val="00CE2237"/>
    <w:rsid w:val="00CE39C4"/>
    <w:rsid w:val="00D02BF6"/>
    <w:rsid w:val="00D05A9E"/>
    <w:rsid w:val="00D14255"/>
    <w:rsid w:val="00D418BA"/>
    <w:rsid w:val="00D43955"/>
    <w:rsid w:val="00D83622"/>
    <w:rsid w:val="00D94D34"/>
    <w:rsid w:val="00DA7BFE"/>
    <w:rsid w:val="00DB4E70"/>
    <w:rsid w:val="00DC0241"/>
    <w:rsid w:val="00DE2701"/>
    <w:rsid w:val="00DE3AB4"/>
    <w:rsid w:val="00DE40FA"/>
    <w:rsid w:val="00DE5F83"/>
    <w:rsid w:val="00DF3256"/>
    <w:rsid w:val="00DF36F8"/>
    <w:rsid w:val="00E21DAC"/>
    <w:rsid w:val="00E543B1"/>
    <w:rsid w:val="00E564E4"/>
    <w:rsid w:val="00E6713E"/>
    <w:rsid w:val="00E67245"/>
    <w:rsid w:val="00E739CF"/>
    <w:rsid w:val="00E74FE2"/>
    <w:rsid w:val="00EA5DDF"/>
    <w:rsid w:val="00EC6C53"/>
    <w:rsid w:val="00ED7021"/>
    <w:rsid w:val="00EE2468"/>
    <w:rsid w:val="00EE3C57"/>
    <w:rsid w:val="00EE6432"/>
    <w:rsid w:val="00EF3C22"/>
    <w:rsid w:val="00F101E2"/>
    <w:rsid w:val="00F243CD"/>
    <w:rsid w:val="00F310AE"/>
    <w:rsid w:val="00F42A2F"/>
    <w:rsid w:val="00F523E5"/>
    <w:rsid w:val="00F52F59"/>
    <w:rsid w:val="00F54C40"/>
    <w:rsid w:val="00F62559"/>
    <w:rsid w:val="00F83CF0"/>
    <w:rsid w:val="00F848AA"/>
    <w:rsid w:val="00F85394"/>
    <w:rsid w:val="00F87B66"/>
    <w:rsid w:val="00F94C28"/>
    <w:rsid w:val="00FA1F44"/>
    <w:rsid w:val="00FA2D12"/>
    <w:rsid w:val="00FB2B73"/>
    <w:rsid w:val="00FB3731"/>
    <w:rsid w:val="00FB489B"/>
    <w:rsid w:val="00FB606B"/>
    <w:rsid w:val="00FC3C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DAC751"/>
  <w15:docId w15:val="{5BD2C1D6-8731-4E89-AE7E-9E2CCB1F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lsdException w:name="heading 4" w:semiHidden="1" w:uiPriority="9"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158"/>
    <w:pPr>
      <w:tabs>
        <w:tab w:val="left" w:pos="2127"/>
        <w:tab w:val="left" w:pos="3686"/>
      </w:tabs>
      <w:jc w:val="both"/>
    </w:pPr>
    <w:rPr>
      <w:rFonts w:ascii="Arial" w:hAnsi="Arial" w:cs="Arial"/>
      <w:color w:val="000000"/>
    </w:rPr>
  </w:style>
  <w:style w:type="paragraph" w:styleId="Titre1">
    <w:name w:val="heading 1"/>
    <w:basedOn w:val="Normal"/>
    <w:next w:val="Normal"/>
    <w:link w:val="Titre1Car"/>
    <w:uiPriority w:val="99"/>
    <w:qFormat/>
    <w:rsid w:val="00894E19"/>
    <w:pPr>
      <w:keepNext/>
      <w:pBdr>
        <w:left w:val="single" w:sz="4" w:space="4" w:color="4F81BD"/>
        <w:bottom w:val="single" w:sz="4" w:space="4" w:color="4F81BD"/>
      </w:pBdr>
      <w:suppressAutoHyphens/>
      <w:spacing w:before="120"/>
      <w:ind w:left="2835"/>
      <w:outlineLvl w:val="0"/>
    </w:pPr>
    <w:rPr>
      <w:b/>
      <w:bCs/>
      <w:caps/>
      <w:kern w:val="32"/>
      <w:sz w:val="24"/>
      <w:szCs w:val="32"/>
    </w:rPr>
  </w:style>
  <w:style w:type="paragraph" w:styleId="Titre2">
    <w:name w:val="heading 2"/>
    <w:basedOn w:val="Normal"/>
    <w:next w:val="Normal"/>
    <w:link w:val="Titre2Car"/>
    <w:uiPriority w:val="99"/>
    <w:qFormat/>
    <w:rsid w:val="00894E19"/>
    <w:pPr>
      <w:keepNext/>
      <w:numPr>
        <w:numId w:val="4"/>
      </w:numPr>
      <w:pBdr>
        <w:bottom w:val="single" w:sz="4" w:space="1" w:color="4F81BD"/>
      </w:pBdr>
      <w:suppressAutoHyphens/>
      <w:spacing w:before="360" w:after="140"/>
      <w:outlineLvl w:val="1"/>
    </w:pPr>
    <w:rPr>
      <w:b/>
      <w:bCs/>
      <w:iCs/>
      <w:sz w:val="22"/>
      <w:szCs w:val="22"/>
    </w:rPr>
  </w:style>
  <w:style w:type="paragraph" w:styleId="Titre3">
    <w:name w:val="heading 3"/>
    <w:next w:val="Normal"/>
    <w:link w:val="Titre3Car"/>
    <w:rsid w:val="00F42A2F"/>
    <w:pPr>
      <w:widowControl w:val="0"/>
      <w:pBdr>
        <w:bottom w:val="single" w:sz="4" w:space="1" w:color="808080"/>
      </w:pBdr>
      <w:spacing w:before="440" w:after="180"/>
      <w:ind w:left="567"/>
      <w:outlineLvl w:val="2"/>
    </w:pPr>
    <w:rPr>
      <w:rFonts w:ascii="Arial" w:hAnsi="Arial" w:cs="Arial"/>
      <w:b/>
      <w:bCs/>
      <w:color w:val="A6A6A6"/>
      <w:sz w:val="30"/>
      <w:szCs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894E19"/>
    <w:rPr>
      <w:rFonts w:ascii="Arial" w:hAnsi="Arial" w:cs="Arial"/>
      <w:b/>
      <w:bCs/>
      <w:caps/>
      <w:color w:val="000000"/>
      <w:kern w:val="32"/>
      <w:sz w:val="24"/>
      <w:szCs w:val="32"/>
    </w:rPr>
  </w:style>
  <w:style w:type="character" w:customStyle="1" w:styleId="Titre2Car">
    <w:name w:val="Titre 2 Car"/>
    <w:basedOn w:val="Policepardfaut"/>
    <w:link w:val="Titre2"/>
    <w:uiPriority w:val="99"/>
    <w:rsid w:val="00894E19"/>
    <w:rPr>
      <w:rFonts w:ascii="Arial" w:hAnsi="Arial" w:cs="Arial"/>
      <w:b/>
      <w:bCs/>
      <w:iCs/>
      <w:sz w:val="22"/>
      <w:szCs w:val="22"/>
    </w:rPr>
  </w:style>
  <w:style w:type="character" w:customStyle="1" w:styleId="Titre3Car">
    <w:name w:val="Titre 3 Car"/>
    <w:basedOn w:val="Policepardfaut"/>
    <w:link w:val="Titre3"/>
    <w:rsid w:val="00F42A2F"/>
    <w:rPr>
      <w:rFonts w:ascii="Arial" w:hAnsi="Arial" w:cs="Arial"/>
      <w:b/>
      <w:bCs/>
      <w:color w:val="A6A6A6"/>
      <w:sz w:val="30"/>
      <w:szCs w:val="30"/>
      <w:lang w:val="fr-FR" w:eastAsia="fr-FR" w:bidi="ar-SA"/>
    </w:rPr>
  </w:style>
  <w:style w:type="paragraph" w:customStyle="1" w:styleId="Avecpuces">
    <w:name w:val="Avec puces"/>
    <w:basedOn w:val="Normal"/>
    <w:rsid w:val="00F42A2F"/>
    <w:pPr>
      <w:numPr>
        <w:numId w:val="1"/>
      </w:numPr>
      <w:contextualSpacing/>
    </w:pPr>
  </w:style>
  <w:style w:type="character" w:customStyle="1" w:styleId="Gras">
    <w:name w:val="Gras"/>
    <w:uiPriority w:val="1"/>
    <w:qFormat/>
    <w:rsid w:val="00F42A2F"/>
    <w:rPr>
      <w:b/>
    </w:rPr>
  </w:style>
  <w:style w:type="character" w:customStyle="1" w:styleId="Italique">
    <w:name w:val="Italique"/>
    <w:uiPriority w:val="1"/>
    <w:rsid w:val="00F42A2F"/>
    <w:rPr>
      <w:b w:val="0"/>
      <w:i/>
    </w:rPr>
  </w:style>
  <w:style w:type="paragraph" w:customStyle="1" w:styleId="Ensavoirplus">
    <w:name w:val="En savoir plus"/>
    <w:basedOn w:val="Normal"/>
    <w:rsid w:val="00F42A2F"/>
    <w:pPr>
      <w:ind w:left="426"/>
    </w:pPr>
    <w:rPr>
      <w:b/>
      <w:color w:val="4F81BD"/>
      <w:sz w:val="40"/>
      <w:szCs w:val="40"/>
    </w:rPr>
  </w:style>
  <w:style w:type="paragraph" w:customStyle="1" w:styleId="Texteensavoirplus">
    <w:name w:val="Texte en savoir plus"/>
    <w:basedOn w:val="Normal"/>
    <w:qFormat/>
    <w:rsid w:val="008D2C59"/>
    <w:rPr>
      <w:b/>
      <w:sz w:val="24"/>
    </w:rPr>
  </w:style>
  <w:style w:type="paragraph" w:customStyle="1" w:styleId="Lien">
    <w:name w:val="Lien"/>
    <w:basedOn w:val="Normal"/>
    <w:rsid w:val="00F42A2F"/>
    <w:pPr>
      <w:numPr>
        <w:numId w:val="2"/>
      </w:numPr>
      <w:pBdr>
        <w:top w:val="dotted" w:sz="4" w:space="1" w:color="auto"/>
        <w:bottom w:val="dotted" w:sz="4" w:space="1" w:color="auto"/>
        <w:between w:val="dotted" w:sz="4" w:space="1" w:color="auto"/>
      </w:pBdr>
      <w:ind w:right="2551"/>
    </w:pPr>
    <w:rPr>
      <w:b/>
      <w:color w:val="4F81BD"/>
    </w:rPr>
  </w:style>
  <w:style w:type="paragraph" w:customStyle="1" w:styleId="Titrechampremplir">
    <w:name w:val="Titre champ à remplir"/>
    <w:basedOn w:val="Normal"/>
    <w:uiPriority w:val="99"/>
    <w:qFormat/>
    <w:rsid w:val="00894E19"/>
    <w:pPr>
      <w:tabs>
        <w:tab w:val="right" w:pos="10204"/>
      </w:tabs>
      <w:spacing w:before="240"/>
    </w:pPr>
    <w:rPr>
      <w:sz w:val="18"/>
      <w:szCs w:val="18"/>
    </w:rPr>
  </w:style>
  <w:style w:type="paragraph" w:customStyle="1" w:styleId="Important">
    <w:name w:val="Important"/>
    <w:basedOn w:val="Normal"/>
    <w:link w:val="ImportantCar"/>
    <w:uiPriority w:val="99"/>
    <w:qFormat/>
    <w:rsid w:val="00894E19"/>
    <w:pPr>
      <w:pBdr>
        <w:left w:val="double" w:sz="4" w:space="4" w:color="4F81BD"/>
      </w:pBdr>
    </w:pPr>
    <w:rPr>
      <w:b/>
    </w:rPr>
  </w:style>
  <w:style w:type="paragraph" w:customStyle="1" w:styleId="Tlphone">
    <w:name w:val="Téléphone"/>
    <w:next w:val="En-tte"/>
    <w:qFormat/>
    <w:rsid w:val="00894E19"/>
    <w:pPr>
      <w:tabs>
        <w:tab w:val="left" w:pos="426"/>
      </w:tabs>
    </w:pPr>
  </w:style>
  <w:style w:type="paragraph" w:styleId="En-tte">
    <w:name w:val="header"/>
    <w:basedOn w:val="Normal"/>
    <w:link w:val="En-tteCar"/>
    <w:uiPriority w:val="99"/>
    <w:unhideWhenUsed/>
    <w:rsid w:val="00AE34EC"/>
    <w:pPr>
      <w:tabs>
        <w:tab w:val="center" w:pos="4536"/>
        <w:tab w:val="right" w:pos="9072"/>
      </w:tabs>
    </w:pPr>
  </w:style>
  <w:style w:type="character" w:customStyle="1" w:styleId="En-tteCar">
    <w:name w:val="En-tête Car"/>
    <w:basedOn w:val="Policepardfaut"/>
    <w:link w:val="En-tte"/>
    <w:uiPriority w:val="99"/>
    <w:rsid w:val="00AE34EC"/>
    <w:rPr>
      <w:rFonts w:ascii="Arial" w:hAnsi="Arial" w:cs="Arial"/>
      <w:color w:val="000000"/>
    </w:rPr>
  </w:style>
  <w:style w:type="paragraph" w:customStyle="1" w:styleId="VilledeToulon">
    <w:name w:val="Ville de Toulon"/>
    <w:basedOn w:val="En-tte"/>
    <w:qFormat/>
    <w:rsid w:val="002A5769"/>
    <w:pPr>
      <w:tabs>
        <w:tab w:val="clear" w:pos="2127"/>
        <w:tab w:val="clear" w:pos="4536"/>
        <w:tab w:val="left" w:pos="2126"/>
      </w:tabs>
      <w:spacing w:after="40"/>
      <w:ind w:left="2835"/>
    </w:pPr>
    <w:rPr>
      <w:noProof/>
      <w:spacing w:val="80"/>
      <w:sz w:val="96"/>
      <w:szCs w:val="96"/>
    </w:rPr>
  </w:style>
  <w:style w:type="paragraph" w:customStyle="1" w:styleId="Service">
    <w:name w:val="Service"/>
    <w:basedOn w:val="En-tte"/>
    <w:qFormat/>
    <w:rsid w:val="00894E19"/>
    <w:pPr>
      <w:spacing w:after="120"/>
      <w:contextualSpacing/>
    </w:pPr>
    <w:rPr>
      <w:b/>
      <w:sz w:val="22"/>
      <w:szCs w:val="22"/>
    </w:rPr>
  </w:style>
  <w:style w:type="paragraph" w:customStyle="1" w:styleId="RpubliqueFranaise">
    <w:name w:val="République Française"/>
    <w:basedOn w:val="En-tte"/>
    <w:autoRedefine/>
    <w:qFormat/>
    <w:rsid w:val="00A36DBC"/>
    <w:pPr>
      <w:spacing w:after="120"/>
      <w:ind w:left="1134"/>
    </w:pPr>
    <w:rPr>
      <w:sz w:val="28"/>
      <w:szCs w:val="28"/>
    </w:rPr>
  </w:style>
  <w:style w:type="paragraph" w:styleId="Sansinterligne">
    <w:name w:val="No Spacing"/>
    <w:uiPriority w:val="1"/>
    <w:qFormat/>
    <w:rsid w:val="00894E19"/>
    <w:pPr>
      <w:tabs>
        <w:tab w:val="left" w:pos="2127"/>
        <w:tab w:val="left" w:pos="3686"/>
      </w:tabs>
      <w:jc w:val="both"/>
    </w:pPr>
    <w:rPr>
      <w:rFonts w:ascii="Arial" w:hAnsi="Arial" w:cs="Arial"/>
      <w:color w:val="000000"/>
    </w:rPr>
  </w:style>
  <w:style w:type="character" w:styleId="Lienhypertexte">
    <w:name w:val="Hyperlink"/>
    <w:basedOn w:val="Policepardfaut"/>
    <w:uiPriority w:val="99"/>
    <w:unhideWhenUsed/>
    <w:rsid w:val="00DE40FA"/>
    <w:rPr>
      <w:color w:val="0000FF"/>
      <w:u w:val="single"/>
    </w:rPr>
  </w:style>
  <w:style w:type="paragraph" w:customStyle="1" w:styleId="StyleEn-tteHautTiretsespacsAccent105ptpaisseu">
    <w:name w:val="Style En-tête + Haut: (Tirets (espacés) Accent 1  05 pt Épaisseu..."/>
    <w:basedOn w:val="En-tte"/>
    <w:autoRedefine/>
    <w:rsid w:val="008D2C59"/>
    <w:pPr>
      <w:pBdr>
        <w:top w:val="dashed" w:sz="4" w:space="2" w:color="4F81BD"/>
        <w:bottom w:val="dashed" w:sz="4" w:space="2" w:color="4F81BD"/>
      </w:pBdr>
    </w:pPr>
    <w:rPr>
      <w:sz w:val="18"/>
      <w:szCs w:val="18"/>
    </w:rPr>
  </w:style>
  <w:style w:type="paragraph" w:styleId="Paragraphedeliste">
    <w:name w:val="List Paragraph"/>
    <w:basedOn w:val="Normal"/>
    <w:uiPriority w:val="34"/>
    <w:rsid w:val="00242C90"/>
    <w:pPr>
      <w:ind w:left="720"/>
      <w:contextualSpacing/>
    </w:pPr>
  </w:style>
  <w:style w:type="character" w:styleId="Textedelespacerserv">
    <w:name w:val="Placeholder Text"/>
    <w:basedOn w:val="Policepardfaut"/>
    <w:uiPriority w:val="99"/>
    <w:semiHidden/>
    <w:rsid w:val="004214BB"/>
    <w:rPr>
      <w:color w:val="808080"/>
    </w:rPr>
  </w:style>
  <w:style w:type="paragraph" w:styleId="Textedebulles">
    <w:name w:val="Balloon Text"/>
    <w:basedOn w:val="Normal"/>
    <w:link w:val="TextedebullesCar"/>
    <w:uiPriority w:val="99"/>
    <w:semiHidden/>
    <w:unhideWhenUsed/>
    <w:rsid w:val="004214BB"/>
    <w:rPr>
      <w:rFonts w:ascii="Tahoma" w:hAnsi="Tahoma" w:cs="Tahoma"/>
      <w:sz w:val="16"/>
      <w:szCs w:val="16"/>
    </w:rPr>
  </w:style>
  <w:style w:type="character" w:customStyle="1" w:styleId="TextedebullesCar">
    <w:name w:val="Texte de bulles Car"/>
    <w:basedOn w:val="Policepardfaut"/>
    <w:link w:val="Textedebulles"/>
    <w:uiPriority w:val="99"/>
    <w:semiHidden/>
    <w:rsid w:val="004214BB"/>
    <w:rPr>
      <w:rFonts w:ascii="Tahoma" w:hAnsi="Tahoma" w:cs="Tahoma"/>
      <w:sz w:val="16"/>
      <w:szCs w:val="16"/>
    </w:rPr>
  </w:style>
  <w:style w:type="paragraph" w:customStyle="1" w:styleId="Default">
    <w:name w:val="Default"/>
    <w:rsid w:val="00873F13"/>
    <w:pPr>
      <w:autoSpaceDE w:val="0"/>
      <w:autoSpaceDN w:val="0"/>
      <w:adjustRightInd w:val="0"/>
    </w:pPr>
    <w:rPr>
      <w:rFonts w:ascii="Arial" w:hAnsi="Arial" w:cs="Arial"/>
      <w:color w:val="000000"/>
      <w:sz w:val="24"/>
      <w:szCs w:val="24"/>
    </w:rPr>
  </w:style>
  <w:style w:type="paragraph" w:styleId="Pieddepage">
    <w:name w:val="footer"/>
    <w:basedOn w:val="Normal"/>
    <w:link w:val="PieddepageCar"/>
    <w:uiPriority w:val="99"/>
    <w:unhideWhenUsed/>
    <w:rsid w:val="00E739CF"/>
    <w:pPr>
      <w:tabs>
        <w:tab w:val="center" w:pos="4536"/>
        <w:tab w:val="right" w:pos="9072"/>
      </w:tabs>
    </w:pPr>
  </w:style>
  <w:style w:type="character" w:customStyle="1" w:styleId="PieddepageCar">
    <w:name w:val="Pied de page Car"/>
    <w:basedOn w:val="Policepardfaut"/>
    <w:link w:val="Pieddepage"/>
    <w:uiPriority w:val="99"/>
    <w:rsid w:val="00E739CF"/>
    <w:rPr>
      <w:rFonts w:ascii="Arial" w:hAnsi="Arial"/>
      <w:sz w:val="26"/>
      <w:szCs w:val="26"/>
    </w:rPr>
  </w:style>
  <w:style w:type="paragraph" w:customStyle="1" w:styleId="telephone">
    <w:name w:val="telephone"/>
    <w:basedOn w:val="Normal"/>
    <w:qFormat/>
    <w:rsid w:val="00E543B1"/>
    <w:pPr>
      <w:spacing w:before="40"/>
    </w:pPr>
    <w:rPr>
      <w:sz w:val="18"/>
    </w:rPr>
  </w:style>
  <w:style w:type="paragraph" w:customStyle="1" w:styleId="intitul">
    <w:name w:val="intitulé"/>
    <w:basedOn w:val="Texteensavoirplus"/>
    <w:qFormat/>
    <w:rsid w:val="001652F8"/>
    <w:rPr>
      <w:b w:val="0"/>
      <w:sz w:val="18"/>
    </w:rPr>
  </w:style>
  <w:style w:type="paragraph" w:customStyle="1" w:styleId="adressemairie">
    <w:name w:val="adresse mairie"/>
    <w:basedOn w:val="StyleEn-tteHautTiretsespacsAccent105ptpaisseu"/>
    <w:qFormat/>
    <w:rsid w:val="0055334E"/>
    <w:pPr>
      <w:spacing w:after="120"/>
    </w:pPr>
  </w:style>
  <w:style w:type="paragraph" w:customStyle="1" w:styleId="mail">
    <w:name w:val="mail"/>
    <w:basedOn w:val="Normal"/>
    <w:qFormat/>
    <w:rsid w:val="00E543B1"/>
    <w:rPr>
      <w:color w:val="548DD4"/>
      <w:sz w:val="18"/>
      <w:szCs w:val="18"/>
      <w:u w:val="single"/>
    </w:rPr>
  </w:style>
  <w:style w:type="paragraph" w:customStyle="1" w:styleId="www">
    <w:name w:val="www"/>
    <w:autoRedefine/>
    <w:qFormat/>
    <w:rsid w:val="006371B7"/>
    <w:pPr>
      <w:shd w:val="clear" w:color="auto" w:fill="548DD4"/>
      <w:tabs>
        <w:tab w:val="left" w:pos="1276"/>
        <w:tab w:val="left" w:pos="3119"/>
      </w:tabs>
      <w:ind w:left="-1531" w:right="7784"/>
    </w:pPr>
    <w:rPr>
      <w:rFonts w:ascii="Arial" w:hAnsi="Arial"/>
      <w:color w:val="FFFFFF"/>
      <w:sz w:val="18"/>
      <w:szCs w:val="18"/>
    </w:rPr>
  </w:style>
  <w:style w:type="paragraph" w:customStyle="1" w:styleId="adressepieddepage">
    <w:name w:val="adresse pied de page"/>
    <w:basedOn w:val="Pieddepage"/>
    <w:qFormat/>
    <w:rsid w:val="006C1A99"/>
    <w:pPr>
      <w:spacing w:before="100" w:after="80"/>
    </w:pPr>
    <w:rPr>
      <w:sz w:val="18"/>
      <w:szCs w:val="18"/>
    </w:rPr>
  </w:style>
  <w:style w:type="paragraph" w:customStyle="1" w:styleId="nom">
    <w:name w:val="nom"/>
    <w:basedOn w:val="intitul"/>
    <w:qFormat/>
    <w:rsid w:val="001652F8"/>
    <w:rPr>
      <w:b/>
      <w:szCs w:val="18"/>
    </w:rPr>
  </w:style>
  <w:style w:type="table" w:styleId="Grilledutableau">
    <w:name w:val="Table Grid"/>
    <w:basedOn w:val="TableauNormal"/>
    <w:uiPriority w:val="59"/>
    <w:rsid w:val="00A56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intsdesuite">
    <w:name w:val="Points de suite"/>
    <w:basedOn w:val="Policepardfaut"/>
    <w:uiPriority w:val="99"/>
    <w:rsid w:val="00B0709B"/>
    <w:rPr>
      <w:rFonts w:ascii="Times New Roman" w:hAnsi="Times New Roman" w:cs="Times New Roman" w:hint="default"/>
      <w:color w:val="4F81BD"/>
      <w:u w:val="single"/>
      <w:bdr w:val="none" w:sz="0" w:space="0" w:color="auto"/>
      <w:shd w:val="clear" w:color="auto" w:fill="F2F2F2" w:themeFill="background1" w:themeFillShade="F2"/>
    </w:rPr>
  </w:style>
  <w:style w:type="character" w:customStyle="1" w:styleId="Casecocher">
    <w:name w:val="Case à cocher"/>
    <w:basedOn w:val="Policepardfaut"/>
    <w:uiPriority w:val="99"/>
    <w:rsid w:val="00852158"/>
    <w:rPr>
      <w:rFonts w:ascii="Times New Roman" w:hAnsi="Times New Roman" w:cs="Times New Roman" w:hint="default"/>
      <w:color w:val="4F81BD"/>
      <w:sz w:val="28"/>
      <w:szCs w:val="28"/>
    </w:rPr>
  </w:style>
  <w:style w:type="character" w:styleId="Marquedecommentaire">
    <w:name w:val="annotation reference"/>
    <w:basedOn w:val="Policepardfaut"/>
    <w:uiPriority w:val="99"/>
    <w:semiHidden/>
    <w:unhideWhenUsed/>
    <w:rsid w:val="00837D27"/>
    <w:rPr>
      <w:sz w:val="16"/>
      <w:szCs w:val="16"/>
    </w:rPr>
  </w:style>
  <w:style w:type="paragraph" w:styleId="Commentaire">
    <w:name w:val="annotation text"/>
    <w:basedOn w:val="Normal"/>
    <w:link w:val="CommentaireCar"/>
    <w:uiPriority w:val="99"/>
    <w:semiHidden/>
    <w:unhideWhenUsed/>
    <w:rsid w:val="00837D27"/>
  </w:style>
  <w:style w:type="character" w:customStyle="1" w:styleId="CommentaireCar">
    <w:name w:val="Commentaire Car"/>
    <w:basedOn w:val="Policepardfaut"/>
    <w:link w:val="Commentaire"/>
    <w:uiPriority w:val="99"/>
    <w:semiHidden/>
    <w:rsid w:val="00837D27"/>
    <w:rPr>
      <w:rFonts w:ascii="Arial" w:hAnsi="Arial" w:cs="Arial"/>
      <w:color w:val="000000"/>
    </w:rPr>
  </w:style>
  <w:style w:type="character" w:customStyle="1" w:styleId="ImportantCar">
    <w:name w:val="Important Car"/>
    <w:basedOn w:val="Policepardfaut"/>
    <w:link w:val="Important"/>
    <w:uiPriority w:val="99"/>
    <w:locked/>
    <w:rsid w:val="00837D27"/>
    <w:rPr>
      <w:rFonts w:ascii="Arial" w:hAnsi="Arial" w:cs="Arial"/>
      <w:b/>
      <w:color w:val="000000"/>
    </w:rPr>
  </w:style>
  <w:style w:type="paragraph" w:customStyle="1" w:styleId="COPIES">
    <w:name w:val="COPIES"/>
    <w:basedOn w:val="Normal"/>
    <w:uiPriority w:val="99"/>
    <w:rsid w:val="00837D27"/>
    <w:pPr>
      <w:tabs>
        <w:tab w:val="clear" w:pos="2127"/>
        <w:tab w:val="clear" w:pos="3686"/>
      </w:tabs>
      <w:ind w:left="567"/>
      <w:jc w:val="left"/>
    </w:pPr>
    <w:rPr>
      <w:rFonts w:ascii="Dutch" w:hAnsi="Dutch" w:cs="Dutch"/>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81818">
      <w:bodyDiv w:val="1"/>
      <w:marLeft w:val="0"/>
      <w:marRight w:val="0"/>
      <w:marTop w:val="0"/>
      <w:marBottom w:val="0"/>
      <w:divBdr>
        <w:top w:val="none" w:sz="0" w:space="0" w:color="auto"/>
        <w:left w:val="none" w:sz="0" w:space="0" w:color="auto"/>
        <w:bottom w:val="none" w:sz="0" w:space="0" w:color="auto"/>
        <w:right w:val="none" w:sz="0" w:space="0" w:color="auto"/>
      </w:divBdr>
    </w:div>
    <w:div w:id="412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vart\Downloads\MODELE-FORMULAIRE%20(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3A353-E475-406D-96E8-7E9B5DFC8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MODELE-FORMULAIRE (1)</Template>
  <TotalTime>2</TotalTime>
  <Pages>5</Pages>
  <Words>1338</Words>
  <Characters>7365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Ville de Toulon</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SAVART Stephane</dc:creator>
  <cp:lastModifiedBy>BROY Neige</cp:lastModifiedBy>
  <cp:revision>3</cp:revision>
  <cp:lastPrinted>2018-02-08T12:57:00Z</cp:lastPrinted>
  <dcterms:created xsi:type="dcterms:W3CDTF">2026-07-20T06:57:00Z</dcterms:created>
  <dcterms:modified xsi:type="dcterms:W3CDTF">2026-07-20T07:13:00Z</dcterms:modified>
</cp:coreProperties>
</file>