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531" w:type="dxa"/>
        <w:tblLook w:val="04A0" w:firstRow="1" w:lastRow="0" w:firstColumn="1" w:lastColumn="0" w:noHBand="0" w:noVBand="1"/>
      </w:tblPr>
      <w:tblGrid>
        <w:gridCol w:w="3907"/>
      </w:tblGrid>
      <w:tr w:rsidR="0048437E" w:rsidRPr="00F87B66" w14:paraId="414F80DE" w14:textId="77777777" w:rsidTr="00305FC7">
        <w:tc>
          <w:tcPr>
            <w:tcW w:w="3907" w:type="dxa"/>
          </w:tcPr>
          <w:p w14:paraId="2B0B72D4" w14:textId="77777777" w:rsidR="0048437E" w:rsidRPr="0048437E" w:rsidRDefault="0048437E" w:rsidP="0048437E">
            <w:pPr>
              <w:pStyle w:val="nom"/>
              <w:rPr>
                <w:b w:val="0"/>
                <w:u w:val="single"/>
              </w:rPr>
            </w:pPr>
            <w:bookmarkStart w:id="0" w:name="_Hlk230091252"/>
            <w:r w:rsidRPr="0048437E">
              <w:rPr>
                <w:b w:val="0"/>
                <w:u w:val="single"/>
              </w:rPr>
              <w:t xml:space="preserve">Direction Administration Générale </w:t>
            </w:r>
          </w:p>
          <w:p w14:paraId="6E741C36" w14:textId="7140F40D" w:rsidR="0048437E" w:rsidRPr="0048437E" w:rsidRDefault="0048437E" w:rsidP="0048437E">
            <w:pPr>
              <w:pStyle w:val="nom"/>
              <w:rPr>
                <w:b w:val="0"/>
                <w:u w:val="single"/>
              </w:rPr>
            </w:pPr>
            <w:r w:rsidRPr="0048437E">
              <w:rPr>
                <w:b w:val="0"/>
                <w:u w:val="single"/>
              </w:rPr>
              <w:t>des Familles</w:t>
            </w:r>
          </w:p>
        </w:tc>
      </w:tr>
      <w:tr w:rsidR="0048437E" w:rsidRPr="00D01F45" w14:paraId="4BCA1862" w14:textId="77777777" w:rsidTr="00305FC7">
        <w:tc>
          <w:tcPr>
            <w:tcW w:w="3907" w:type="dxa"/>
          </w:tcPr>
          <w:p w14:paraId="6829EBA3" w14:textId="63DF8324" w:rsidR="0048437E" w:rsidRPr="0048437E" w:rsidRDefault="0048437E" w:rsidP="0048437E">
            <w:pPr>
              <w:pStyle w:val="nom"/>
              <w:rPr>
                <w:b w:val="0"/>
                <w:u w:val="single"/>
              </w:rPr>
            </w:pPr>
            <w:r w:rsidRPr="0048437E">
              <w:rPr>
                <w:b w:val="0"/>
                <w:u w:val="single"/>
              </w:rPr>
              <w:t>DGA Famille</w:t>
            </w:r>
          </w:p>
        </w:tc>
      </w:tr>
      <w:tr w:rsidR="0048437E" w:rsidRPr="00D01F45" w14:paraId="2A1B23BB" w14:textId="77777777" w:rsidTr="00305FC7">
        <w:tc>
          <w:tcPr>
            <w:tcW w:w="3907" w:type="dxa"/>
          </w:tcPr>
          <w:p w14:paraId="162F37D7" w14:textId="77777777" w:rsidR="0048437E" w:rsidRPr="0048437E" w:rsidRDefault="0048437E" w:rsidP="0048437E">
            <w:pPr>
              <w:pStyle w:val="nom"/>
              <w:rPr>
                <w:b w:val="0"/>
                <w:u w:val="single"/>
              </w:rPr>
            </w:pPr>
          </w:p>
        </w:tc>
      </w:tr>
      <w:tr w:rsidR="0048437E" w:rsidRPr="00027F15" w14:paraId="3BCAC390" w14:textId="77777777" w:rsidTr="00305FC7">
        <w:tc>
          <w:tcPr>
            <w:tcW w:w="3907" w:type="dxa"/>
          </w:tcPr>
          <w:p w14:paraId="755FAFA9" w14:textId="10B6F5FD" w:rsidR="0048437E" w:rsidRPr="0048437E" w:rsidRDefault="0048437E" w:rsidP="0048437E">
            <w:pPr>
              <w:pStyle w:val="nom"/>
              <w:rPr>
                <w:b w:val="0"/>
                <w:color w:val="365F91"/>
                <w:u w:val="single"/>
              </w:rPr>
            </w:pPr>
            <w:r w:rsidRPr="0048437E">
              <w:rPr>
                <w:b w:val="0"/>
                <w:color w:val="365F91"/>
                <w:u w:val="single"/>
              </w:rPr>
              <w:t>dagfasso@mairie-toulon.fr</w:t>
            </w:r>
          </w:p>
        </w:tc>
      </w:tr>
    </w:tbl>
    <w:p w14:paraId="6CBD4C31" w14:textId="77777777" w:rsidR="00F62559" w:rsidRDefault="00F62559" w:rsidP="001B612D">
      <w:pPr>
        <w:ind w:left="-1134" w:right="271"/>
        <w:rPr>
          <w:sz w:val="22"/>
          <w:szCs w:val="22"/>
        </w:rPr>
      </w:pPr>
    </w:p>
    <w:bookmarkEnd w:id="0"/>
    <w:p w14:paraId="3520EEAF" w14:textId="77777777" w:rsidR="00852158" w:rsidRDefault="00852158" w:rsidP="001B612D">
      <w:pPr>
        <w:ind w:left="-1134" w:right="271"/>
        <w:rPr>
          <w:sz w:val="22"/>
          <w:szCs w:val="22"/>
        </w:rPr>
      </w:pPr>
    </w:p>
    <w:p w14:paraId="4B718538" w14:textId="6A135B13" w:rsidR="009B06AB" w:rsidRPr="00852158" w:rsidRDefault="00EA3353" w:rsidP="009B06AB">
      <w:pPr>
        <w:pStyle w:val="Titre1"/>
        <w:ind w:left="1134"/>
      </w:pPr>
      <w:r>
        <w:t>PLANNING D’OCCUPATION</w:t>
      </w:r>
    </w:p>
    <w:p w14:paraId="65DAD3F7" w14:textId="17029C66" w:rsidR="008D6F32" w:rsidRDefault="008D6F32" w:rsidP="008D6F32">
      <w:pPr>
        <w:ind w:left="-1134" w:right="271"/>
        <w:rPr>
          <w:sz w:val="22"/>
          <w:szCs w:val="22"/>
        </w:rPr>
      </w:pPr>
    </w:p>
    <w:p w14:paraId="0952C797" w14:textId="509218F3" w:rsidR="00EA3353" w:rsidRPr="0048437E" w:rsidRDefault="00EA3353" w:rsidP="00EA3353">
      <w:pPr>
        <w:pStyle w:val="Titre2"/>
        <w:numPr>
          <w:ilvl w:val="0"/>
          <w:numId w:val="3"/>
        </w:numPr>
        <w:tabs>
          <w:tab w:val="left" w:pos="-1134"/>
          <w:tab w:val="left" w:pos="2900"/>
        </w:tabs>
        <w:ind w:left="-1134" w:hanging="284"/>
        <w:rPr>
          <w:color w:val="auto"/>
        </w:rPr>
      </w:pPr>
      <w:r>
        <w:t>SITE</w:t>
      </w:r>
    </w:p>
    <w:p w14:paraId="6AA0B485" w14:textId="21A79DDB" w:rsidR="008D6F32" w:rsidRPr="0048437E" w:rsidRDefault="00D97170" w:rsidP="00327A4F">
      <w:pPr>
        <w:tabs>
          <w:tab w:val="clear" w:pos="2127"/>
          <w:tab w:val="clear" w:pos="3686"/>
          <w:tab w:val="left" w:pos="8789"/>
        </w:tabs>
        <w:ind w:left="-1134" w:right="271"/>
        <w:rPr>
          <w:color w:val="auto"/>
          <w:sz w:val="22"/>
          <w:szCs w:val="22"/>
        </w:rPr>
      </w:pPr>
      <w:r w:rsidRPr="0048437E">
        <w:rPr>
          <w:color w:val="auto"/>
          <w:sz w:val="22"/>
          <w:szCs w:val="22"/>
        </w:rPr>
        <w:t>E</w:t>
      </w:r>
      <w:r w:rsidR="008D6F32" w:rsidRPr="0048437E">
        <w:rPr>
          <w:color w:val="auto"/>
          <w:sz w:val="22"/>
          <w:szCs w:val="22"/>
        </w:rPr>
        <w:t xml:space="preserve">cole </w:t>
      </w:r>
      <w:r w:rsidR="00963209" w:rsidRPr="0048437E">
        <w:rPr>
          <w:color w:val="auto"/>
          <w:sz w:val="22"/>
          <w:szCs w:val="22"/>
        </w:rPr>
        <w:t>élémentaire</w:t>
      </w:r>
      <w:r w:rsidR="008D6F32" w:rsidRPr="0048437E">
        <w:rPr>
          <w:rStyle w:val="Pointsdesuite"/>
          <w:rFonts w:ascii="Arial" w:hAnsi="Arial" w:cs="Arial"/>
          <w:color w:val="auto"/>
          <w:sz w:val="22"/>
          <w:szCs w:val="22"/>
        </w:rPr>
        <w:tab/>
      </w:r>
      <w:r w:rsidR="008D6F32" w:rsidRPr="0048437E">
        <w:rPr>
          <w:color w:val="auto"/>
          <w:sz w:val="22"/>
          <w:szCs w:val="22"/>
        </w:rPr>
        <w:t xml:space="preserve">, </w:t>
      </w:r>
    </w:p>
    <w:p w14:paraId="5B9CB34F" w14:textId="365F93CE" w:rsidR="008D6F32" w:rsidRPr="0048437E" w:rsidRDefault="008D6F32" w:rsidP="00327A4F">
      <w:pPr>
        <w:tabs>
          <w:tab w:val="clear" w:pos="2127"/>
          <w:tab w:val="clear" w:pos="3686"/>
          <w:tab w:val="left" w:pos="8789"/>
        </w:tabs>
        <w:ind w:left="-1134" w:right="271"/>
        <w:rPr>
          <w:color w:val="auto"/>
          <w:sz w:val="22"/>
          <w:szCs w:val="22"/>
        </w:rPr>
      </w:pPr>
      <w:r w:rsidRPr="0048437E">
        <w:rPr>
          <w:color w:val="auto"/>
          <w:sz w:val="22"/>
          <w:szCs w:val="22"/>
        </w:rPr>
        <w:t>adresse,</w:t>
      </w:r>
      <w:r w:rsidRPr="0048437E">
        <w:rPr>
          <w:rStyle w:val="Pointsdesuite"/>
          <w:rFonts w:ascii="Arial" w:hAnsi="Arial" w:cs="Arial"/>
          <w:color w:val="auto"/>
          <w:sz w:val="22"/>
          <w:szCs w:val="22"/>
        </w:rPr>
        <w:tab/>
        <w:t xml:space="preserve">, </w:t>
      </w:r>
    </w:p>
    <w:p w14:paraId="7BF48EA4" w14:textId="77777777" w:rsidR="008D6F32" w:rsidRPr="0048437E" w:rsidRDefault="008D6F32" w:rsidP="00852158">
      <w:pPr>
        <w:rPr>
          <w:color w:val="auto"/>
          <w:sz w:val="22"/>
          <w:szCs w:val="22"/>
        </w:rPr>
      </w:pPr>
    </w:p>
    <w:p w14:paraId="6DBD1C01" w14:textId="743964D4" w:rsidR="00837D27" w:rsidRPr="0048437E" w:rsidRDefault="00EA3353" w:rsidP="00837D27">
      <w:pPr>
        <w:pStyle w:val="Titre2"/>
        <w:numPr>
          <w:ilvl w:val="0"/>
          <w:numId w:val="3"/>
        </w:numPr>
        <w:tabs>
          <w:tab w:val="left" w:pos="-1134"/>
          <w:tab w:val="left" w:pos="2900"/>
        </w:tabs>
        <w:ind w:left="-1134" w:hanging="284"/>
        <w:rPr>
          <w:color w:val="auto"/>
        </w:rPr>
      </w:pPr>
      <w:r w:rsidRPr="0048437E">
        <w:rPr>
          <w:color w:val="auto"/>
        </w:rPr>
        <w:t>PLANNING D’UTILISATION</w:t>
      </w:r>
    </w:p>
    <w:p w14:paraId="32715972" w14:textId="44EFB74E" w:rsidR="00837D27" w:rsidRPr="0048437E" w:rsidRDefault="00837D27" w:rsidP="00327A4F">
      <w:pPr>
        <w:ind w:left="-1134" w:right="271"/>
        <w:rPr>
          <w:color w:val="auto"/>
          <w:sz w:val="22"/>
          <w:szCs w:val="22"/>
        </w:rPr>
      </w:pPr>
    </w:p>
    <w:tbl>
      <w:tblPr>
        <w:tblStyle w:val="Grilledutableau"/>
        <w:tblW w:w="0" w:type="auto"/>
        <w:tblInd w:w="-1134" w:type="dxa"/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3687"/>
      </w:tblGrid>
      <w:tr w:rsidR="0048437E" w:rsidRPr="0048437E" w14:paraId="0AA96255" w14:textId="77777777" w:rsidTr="003B3B7E">
        <w:trPr>
          <w:trHeight w:val="284"/>
          <w:tblHeader/>
        </w:trPr>
        <w:tc>
          <w:tcPr>
            <w:tcW w:w="2802" w:type="dxa"/>
            <w:tcBorders>
              <w:top w:val="nil"/>
              <w:left w:val="nil"/>
            </w:tcBorders>
            <w:vAlign w:val="center"/>
          </w:tcPr>
          <w:p w14:paraId="42D7FAF9" w14:textId="2E501B1B" w:rsidR="000E6BED" w:rsidRPr="0048437E" w:rsidRDefault="00C25031" w:rsidP="00D16623">
            <w:pPr>
              <w:jc w:val="center"/>
              <w:rPr>
                <w:color w:val="auto"/>
                <w:sz w:val="22"/>
                <w:szCs w:val="22"/>
              </w:rPr>
            </w:pPr>
            <w:r w:rsidRPr="0048437E">
              <w:rPr>
                <w:color w:val="auto"/>
                <w:sz w:val="22"/>
                <w:szCs w:val="22"/>
              </w:rPr>
              <w:t>Hors vacances scolaires</w:t>
            </w:r>
          </w:p>
        </w:tc>
        <w:tc>
          <w:tcPr>
            <w:tcW w:w="3543" w:type="dxa"/>
            <w:vAlign w:val="center"/>
          </w:tcPr>
          <w:p w14:paraId="72C40775" w14:textId="68366B29" w:rsidR="000E6BED" w:rsidRPr="0048437E" w:rsidRDefault="000E6BED" w:rsidP="00D16623">
            <w:pPr>
              <w:jc w:val="center"/>
              <w:rPr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Heure de début</w:t>
            </w:r>
          </w:p>
        </w:tc>
        <w:tc>
          <w:tcPr>
            <w:tcW w:w="3687" w:type="dxa"/>
            <w:vAlign w:val="center"/>
          </w:tcPr>
          <w:p w14:paraId="655F0E02" w14:textId="6972A4FA" w:rsidR="000E6BED" w:rsidRPr="0048437E" w:rsidRDefault="000E6BED" w:rsidP="00D16623">
            <w:pPr>
              <w:jc w:val="center"/>
              <w:rPr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Heure de fin</w:t>
            </w:r>
          </w:p>
        </w:tc>
      </w:tr>
      <w:tr w:rsidR="0048437E" w:rsidRPr="0048437E" w14:paraId="6B251A0C" w14:textId="77777777" w:rsidTr="00D16623">
        <w:trPr>
          <w:trHeight w:val="284"/>
        </w:trPr>
        <w:tc>
          <w:tcPr>
            <w:tcW w:w="2802" w:type="dxa"/>
            <w:vAlign w:val="center"/>
          </w:tcPr>
          <w:p w14:paraId="1F2E172B" w14:textId="64B4F719" w:rsidR="000E6BED" w:rsidRPr="0048437E" w:rsidRDefault="000E6BED" w:rsidP="00D16623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Lundi</w:t>
            </w:r>
          </w:p>
        </w:tc>
        <w:tc>
          <w:tcPr>
            <w:tcW w:w="3543" w:type="dxa"/>
            <w:vAlign w:val="center"/>
          </w:tcPr>
          <w:p w14:paraId="463BA09E" w14:textId="639C9085" w:rsidR="000E6BED" w:rsidRPr="0048437E" w:rsidRDefault="000E6BED" w:rsidP="0048437E">
            <w:pPr>
              <w:tabs>
                <w:tab w:val="clear" w:pos="2127"/>
                <w:tab w:val="left" w:pos="3578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788D98A0" w14:textId="0BB616FD" w:rsidR="000E6BED" w:rsidRPr="0048437E" w:rsidRDefault="000E6BED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8437E" w:rsidRPr="0048437E" w14:paraId="737457D0" w14:textId="77777777" w:rsidTr="00D16623">
        <w:trPr>
          <w:trHeight w:val="284"/>
        </w:trPr>
        <w:tc>
          <w:tcPr>
            <w:tcW w:w="2802" w:type="dxa"/>
            <w:vAlign w:val="center"/>
          </w:tcPr>
          <w:p w14:paraId="09653C2B" w14:textId="145EBEE4" w:rsidR="000E6BED" w:rsidRPr="0048437E" w:rsidRDefault="000E6BED" w:rsidP="00D16623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Mardi</w:t>
            </w:r>
          </w:p>
        </w:tc>
        <w:tc>
          <w:tcPr>
            <w:tcW w:w="3543" w:type="dxa"/>
            <w:vAlign w:val="center"/>
          </w:tcPr>
          <w:p w14:paraId="0BC1F034" w14:textId="127DAA76" w:rsidR="000E6BED" w:rsidRPr="0048437E" w:rsidRDefault="000E6BED" w:rsidP="0048437E">
            <w:pPr>
              <w:tabs>
                <w:tab w:val="clear" w:pos="2127"/>
                <w:tab w:val="left" w:pos="3578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2A289F4F" w14:textId="08612965" w:rsidR="000E6BED" w:rsidRPr="0048437E" w:rsidRDefault="000E6BED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8437E" w:rsidRPr="0048437E" w14:paraId="55B3A11E" w14:textId="77777777" w:rsidTr="00D16623">
        <w:trPr>
          <w:trHeight w:val="284"/>
        </w:trPr>
        <w:tc>
          <w:tcPr>
            <w:tcW w:w="2802" w:type="dxa"/>
            <w:vAlign w:val="center"/>
          </w:tcPr>
          <w:p w14:paraId="24316C89" w14:textId="395388F9" w:rsidR="000E6BED" w:rsidRPr="0048437E" w:rsidRDefault="000E6BED" w:rsidP="000E6BED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Mercredi</w:t>
            </w:r>
          </w:p>
        </w:tc>
        <w:tc>
          <w:tcPr>
            <w:tcW w:w="3543" w:type="dxa"/>
            <w:vAlign w:val="center"/>
          </w:tcPr>
          <w:p w14:paraId="171D937F" w14:textId="1A7A0305" w:rsidR="000E6BED" w:rsidRPr="0048437E" w:rsidRDefault="000E6BED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687" w:type="dxa"/>
            <w:vAlign w:val="center"/>
          </w:tcPr>
          <w:p w14:paraId="64B02CCD" w14:textId="7A012F21" w:rsidR="000E6BED" w:rsidRPr="0048437E" w:rsidRDefault="000E6BED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  <w:u w:val="none"/>
              </w:rPr>
            </w:pPr>
          </w:p>
        </w:tc>
      </w:tr>
      <w:tr w:rsidR="0048437E" w:rsidRPr="0048437E" w14:paraId="5AF415AA" w14:textId="77777777" w:rsidTr="00D16623">
        <w:trPr>
          <w:trHeight w:val="284"/>
        </w:trPr>
        <w:tc>
          <w:tcPr>
            <w:tcW w:w="2802" w:type="dxa"/>
            <w:vAlign w:val="center"/>
          </w:tcPr>
          <w:p w14:paraId="47E0D7A1" w14:textId="0C9B3B2D" w:rsidR="000E6BED" w:rsidRPr="0048437E" w:rsidRDefault="000E6BED" w:rsidP="000E6BED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Jeudi</w:t>
            </w:r>
          </w:p>
        </w:tc>
        <w:tc>
          <w:tcPr>
            <w:tcW w:w="3543" w:type="dxa"/>
            <w:vAlign w:val="center"/>
          </w:tcPr>
          <w:p w14:paraId="17BD0E96" w14:textId="0C128E43" w:rsidR="000E6BED" w:rsidRPr="0048437E" w:rsidRDefault="000E6BED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687" w:type="dxa"/>
            <w:vAlign w:val="center"/>
          </w:tcPr>
          <w:p w14:paraId="4AE554D4" w14:textId="55D29E5F" w:rsidR="000E6BED" w:rsidRPr="0048437E" w:rsidRDefault="000E6BED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  <w:u w:val="none"/>
              </w:rPr>
            </w:pPr>
          </w:p>
        </w:tc>
      </w:tr>
      <w:tr w:rsidR="0048437E" w:rsidRPr="0048437E" w14:paraId="0C71BBE8" w14:textId="77777777" w:rsidTr="00D16623">
        <w:trPr>
          <w:trHeight w:val="284"/>
        </w:trPr>
        <w:tc>
          <w:tcPr>
            <w:tcW w:w="2802" w:type="dxa"/>
            <w:vAlign w:val="center"/>
          </w:tcPr>
          <w:p w14:paraId="5DF6CF8C" w14:textId="56966B41" w:rsidR="000E6BED" w:rsidRPr="0048437E" w:rsidRDefault="000E6BED" w:rsidP="000E6BED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Vendredi</w:t>
            </w:r>
          </w:p>
        </w:tc>
        <w:tc>
          <w:tcPr>
            <w:tcW w:w="3543" w:type="dxa"/>
            <w:vAlign w:val="center"/>
          </w:tcPr>
          <w:p w14:paraId="60850E37" w14:textId="73097D67" w:rsidR="000E6BED" w:rsidRPr="0048437E" w:rsidRDefault="000E6BED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687" w:type="dxa"/>
            <w:vAlign w:val="center"/>
          </w:tcPr>
          <w:p w14:paraId="6B7F4472" w14:textId="3EE85B75" w:rsidR="000E6BED" w:rsidRPr="0048437E" w:rsidRDefault="000E6BED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  <w:u w:val="none"/>
              </w:rPr>
            </w:pPr>
          </w:p>
        </w:tc>
      </w:tr>
      <w:tr w:rsidR="0048437E" w:rsidRPr="0048437E" w14:paraId="33BBEE95" w14:textId="77777777" w:rsidTr="00D16623">
        <w:trPr>
          <w:trHeight w:val="284"/>
        </w:trPr>
        <w:tc>
          <w:tcPr>
            <w:tcW w:w="2802" w:type="dxa"/>
            <w:vAlign w:val="center"/>
          </w:tcPr>
          <w:p w14:paraId="1EF1C772" w14:textId="4354DF73" w:rsidR="000E6BED" w:rsidRPr="0048437E" w:rsidRDefault="000E6BED" w:rsidP="000E6BED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Samedi</w:t>
            </w:r>
          </w:p>
        </w:tc>
        <w:tc>
          <w:tcPr>
            <w:tcW w:w="3543" w:type="dxa"/>
            <w:vAlign w:val="center"/>
          </w:tcPr>
          <w:p w14:paraId="3C7D1996" w14:textId="43DD1B70" w:rsidR="000E6BED" w:rsidRPr="0048437E" w:rsidRDefault="000E6BED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687" w:type="dxa"/>
            <w:vAlign w:val="center"/>
          </w:tcPr>
          <w:p w14:paraId="264B59AC" w14:textId="4E1CD9D2" w:rsidR="000E6BED" w:rsidRPr="0048437E" w:rsidRDefault="000E6BED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  <w:u w:val="none"/>
              </w:rPr>
            </w:pPr>
          </w:p>
        </w:tc>
      </w:tr>
      <w:tr w:rsidR="0048437E" w:rsidRPr="0048437E" w14:paraId="5F848701" w14:textId="77777777" w:rsidTr="00D16623">
        <w:trPr>
          <w:trHeight w:val="284"/>
        </w:trPr>
        <w:tc>
          <w:tcPr>
            <w:tcW w:w="2802" w:type="dxa"/>
            <w:vAlign w:val="center"/>
          </w:tcPr>
          <w:p w14:paraId="34D36854" w14:textId="0E734E56" w:rsidR="000E6BED" w:rsidRPr="0048437E" w:rsidRDefault="000E6BED" w:rsidP="000E6BED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Dimanche</w:t>
            </w:r>
          </w:p>
        </w:tc>
        <w:tc>
          <w:tcPr>
            <w:tcW w:w="3543" w:type="dxa"/>
            <w:vAlign w:val="center"/>
          </w:tcPr>
          <w:p w14:paraId="2D562ADE" w14:textId="08121BD8" w:rsidR="000E6BED" w:rsidRPr="0048437E" w:rsidRDefault="000E6BED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687" w:type="dxa"/>
            <w:vAlign w:val="center"/>
          </w:tcPr>
          <w:p w14:paraId="5DB76402" w14:textId="147282D7" w:rsidR="000E6BED" w:rsidRPr="0048437E" w:rsidRDefault="000E6BED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  <w:u w:val="none"/>
              </w:rPr>
            </w:pPr>
          </w:p>
        </w:tc>
      </w:tr>
    </w:tbl>
    <w:p w14:paraId="56C3AFA3" w14:textId="77777777" w:rsidR="00C25031" w:rsidRPr="0048437E" w:rsidRDefault="00C25031" w:rsidP="00C25031">
      <w:pPr>
        <w:ind w:left="-1134" w:right="271"/>
        <w:rPr>
          <w:color w:val="auto"/>
          <w:sz w:val="22"/>
          <w:szCs w:val="22"/>
        </w:rPr>
      </w:pPr>
    </w:p>
    <w:tbl>
      <w:tblPr>
        <w:tblStyle w:val="Grilledutableau"/>
        <w:tblW w:w="0" w:type="auto"/>
        <w:tblInd w:w="-1134" w:type="dxa"/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3687"/>
      </w:tblGrid>
      <w:tr w:rsidR="0048437E" w:rsidRPr="0048437E" w14:paraId="25888CBC" w14:textId="77777777" w:rsidTr="003B3B7E">
        <w:trPr>
          <w:trHeight w:val="284"/>
          <w:tblHeader/>
        </w:trPr>
        <w:tc>
          <w:tcPr>
            <w:tcW w:w="2802" w:type="dxa"/>
            <w:vMerge w:val="restart"/>
            <w:tcBorders>
              <w:top w:val="nil"/>
              <w:left w:val="nil"/>
            </w:tcBorders>
            <w:vAlign w:val="center"/>
          </w:tcPr>
          <w:p w14:paraId="2C35F148" w14:textId="46ADE4EA" w:rsidR="000821EB" w:rsidRPr="0048437E" w:rsidRDefault="000821EB" w:rsidP="00413009">
            <w:pPr>
              <w:jc w:val="center"/>
              <w:rPr>
                <w:color w:val="auto"/>
                <w:sz w:val="22"/>
                <w:szCs w:val="22"/>
              </w:rPr>
            </w:pPr>
            <w:r w:rsidRPr="0048437E">
              <w:rPr>
                <w:color w:val="auto"/>
                <w:sz w:val="22"/>
                <w:szCs w:val="22"/>
              </w:rPr>
              <w:t>Vacances de la Toussaint</w:t>
            </w:r>
          </w:p>
        </w:tc>
        <w:tc>
          <w:tcPr>
            <w:tcW w:w="3543" w:type="dxa"/>
            <w:vAlign w:val="center"/>
          </w:tcPr>
          <w:p w14:paraId="2C7634AB" w14:textId="0F51614D" w:rsidR="000821EB" w:rsidRPr="0048437E" w:rsidRDefault="000821EB" w:rsidP="00413009">
            <w:pPr>
              <w:jc w:val="center"/>
              <w:rPr>
                <w:color w:val="auto"/>
                <w:sz w:val="22"/>
                <w:szCs w:val="22"/>
              </w:rPr>
            </w:pPr>
            <w:r w:rsidRPr="0048437E">
              <w:rPr>
                <w:b/>
                <w:bCs/>
                <w:color w:val="auto"/>
                <w:sz w:val="22"/>
                <w:szCs w:val="22"/>
              </w:rPr>
              <w:t>1</w:t>
            </w:r>
            <w:r w:rsidRPr="0048437E">
              <w:rPr>
                <w:b/>
                <w:bCs/>
                <w:color w:val="auto"/>
                <w:sz w:val="22"/>
                <w:szCs w:val="22"/>
                <w:vertAlign w:val="superscript"/>
              </w:rPr>
              <w:t>ère</w:t>
            </w:r>
            <w:r w:rsidRPr="0048437E">
              <w:rPr>
                <w:b/>
                <w:bCs/>
                <w:color w:val="auto"/>
                <w:sz w:val="22"/>
                <w:szCs w:val="22"/>
              </w:rPr>
              <w:t xml:space="preserve"> Semaine :</w:t>
            </w:r>
            <w:r w:rsidRPr="0048437E">
              <w:rPr>
                <w:color w:val="auto"/>
                <w:sz w:val="22"/>
                <w:szCs w:val="22"/>
              </w:rPr>
              <w:t xml:space="preserve"> </w:t>
            </w:r>
            <w:r w:rsidRPr="0048437E">
              <w:rPr>
                <w:rStyle w:val="Casecocher"/>
                <w:rFonts w:ascii="Arial" w:hAnsi="Arial" w:cs="Arial"/>
                <w:color w:val="auto"/>
                <w:sz w:val="22"/>
                <w:szCs w:val="22"/>
              </w:rPr>
              <w:sym w:font="Wingdings 2" w:char="002A"/>
            </w:r>
          </w:p>
        </w:tc>
        <w:tc>
          <w:tcPr>
            <w:tcW w:w="3687" w:type="dxa"/>
            <w:vAlign w:val="center"/>
          </w:tcPr>
          <w:p w14:paraId="4DCF51F9" w14:textId="70B980B0" w:rsidR="000821EB" w:rsidRPr="0048437E" w:rsidRDefault="000821EB" w:rsidP="00413009">
            <w:pPr>
              <w:jc w:val="center"/>
              <w:rPr>
                <w:color w:val="auto"/>
                <w:sz w:val="22"/>
                <w:szCs w:val="22"/>
              </w:rPr>
            </w:pPr>
            <w:r w:rsidRPr="0048437E">
              <w:rPr>
                <w:b/>
                <w:bCs/>
                <w:color w:val="auto"/>
                <w:sz w:val="22"/>
                <w:szCs w:val="22"/>
              </w:rPr>
              <w:t>2</w:t>
            </w:r>
            <w:r w:rsidRPr="0048437E">
              <w:rPr>
                <w:b/>
                <w:bCs/>
                <w:color w:val="auto"/>
                <w:sz w:val="22"/>
                <w:szCs w:val="22"/>
                <w:vertAlign w:val="superscript"/>
              </w:rPr>
              <w:t>ème</w:t>
            </w:r>
            <w:r w:rsidRPr="0048437E">
              <w:rPr>
                <w:b/>
                <w:bCs/>
                <w:color w:val="auto"/>
                <w:sz w:val="22"/>
                <w:szCs w:val="22"/>
              </w:rPr>
              <w:t xml:space="preserve"> Semaine :</w:t>
            </w:r>
            <w:r w:rsidRPr="0048437E">
              <w:rPr>
                <w:color w:val="auto"/>
                <w:sz w:val="22"/>
                <w:szCs w:val="22"/>
              </w:rPr>
              <w:t xml:space="preserve"> </w:t>
            </w:r>
            <w:r w:rsidRPr="0048437E">
              <w:rPr>
                <w:rStyle w:val="Casecocher"/>
                <w:rFonts w:ascii="Arial" w:hAnsi="Arial" w:cs="Arial"/>
                <w:color w:val="auto"/>
                <w:sz w:val="22"/>
                <w:szCs w:val="22"/>
              </w:rPr>
              <w:sym w:font="Wingdings 2" w:char="002A"/>
            </w:r>
          </w:p>
        </w:tc>
      </w:tr>
      <w:tr w:rsidR="0048437E" w:rsidRPr="0048437E" w14:paraId="76F551D4" w14:textId="77777777" w:rsidTr="00CA62DC">
        <w:trPr>
          <w:trHeight w:val="284"/>
          <w:tblHeader/>
        </w:trPr>
        <w:tc>
          <w:tcPr>
            <w:tcW w:w="2802" w:type="dxa"/>
            <w:vMerge/>
            <w:tcBorders>
              <w:left w:val="nil"/>
            </w:tcBorders>
            <w:vAlign w:val="center"/>
          </w:tcPr>
          <w:p w14:paraId="4AFBB3B0" w14:textId="77777777" w:rsidR="000821EB" w:rsidRPr="0048437E" w:rsidRDefault="000821EB" w:rsidP="000821EB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52934A4" w14:textId="694834AD" w:rsidR="000821EB" w:rsidRPr="0048437E" w:rsidRDefault="000821EB" w:rsidP="000821EB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Heure de début</w:t>
            </w:r>
          </w:p>
        </w:tc>
        <w:tc>
          <w:tcPr>
            <w:tcW w:w="3687" w:type="dxa"/>
            <w:vAlign w:val="center"/>
          </w:tcPr>
          <w:p w14:paraId="08D538EB" w14:textId="1219B46E" w:rsidR="000821EB" w:rsidRPr="0048437E" w:rsidRDefault="000821EB" w:rsidP="000821EB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Heure de fin</w:t>
            </w:r>
          </w:p>
        </w:tc>
      </w:tr>
      <w:tr w:rsidR="0048437E" w:rsidRPr="0048437E" w14:paraId="42A0DFB8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028BC285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Lundi</w:t>
            </w:r>
          </w:p>
        </w:tc>
        <w:tc>
          <w:tcPr>
            <w:tcW w:w="3543" w:type="dxa"/>
            <w:vAlign w:val="center"/>
          </w:tcPr>
          <w:p w14:paraId="46B220F6" w14:textId="6A23D648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3AA7637F" w14:textId="7ABA79EC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8437E" w:rsidRPr="0048437E" w14:paraId="1DBDC029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30B374DB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Mardi</w:t>
            </w:r>
          </w:p>
        </w:tc>
        <w:tc>
          <w:tcPr>
            <w:tcW w:w="3543" w:type="dxa"/>
            <w:vAlign w:val="center"/>
          </w:tcPr>
          <w:p w14:paraId="6F96B552" w14:textId="0D376E6B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03B6FABC" w14:textId="5EE44692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8437E" w:rsidRPr="0048437E" w14:paraId="5F1AA231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1381B1C6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Mercredi</w:t>
            </w:r>
          </w:p>
        </w:tc>
        <w:tc>
          <w:tcPr>
            <w:tcW w:w="3543" w:type="dxa"/>
            <w:vAlign w:val="center"/>
          </w:tcPr>
          <w:p w14:paraId="718DBA57" w14:textId="2293C5D5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65328B66" w14:textId="76744858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8437E" w:rsidRPr="0048437E" w14:paraId="3DD8FB22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1BCD1F59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Jeudi</w:t>
            </w:r>
          </w:p>
        </w:tc>
        <w:tc>
          <w:tcPr>
            <w:tcW w:w="3543" w:type="dxa"/>
            <w:vAlign w:val="center"/>
          </w:tcPr>
          <w:p w14:paraId="2738623D" w14:textId="1A193062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391D8DE2" w14:textId="66085B17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8437E" w:rsidRPr="0048437E" w14:paraId="1B7464A3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48270DA2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Vendredi</w:t>
            </w:r>
          </w:p>
        </w:tc>
        <w:tc>
          <w:tcPr>
            <w:tcW w:w="3543" w:type="dxa"/>
            <w:vAlign w:val="center"/>
          </w:tcPr>
          <w:p w14:paraId="1D42E83B" w14:textId="5361D553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2AD3D3E3" w14:textId="699B7CC3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8437E" w:rsidRPr="0048437E" w14:paraId="42E8B87F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5B458B64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Samedi</w:t>
            </w:r>
          </w:p>
        </w:tc>
        <w:tc>
          <w:tcPr>
            <w:tcW w:w="3543" w:type="dxa"/>
            <w:vAlign w:val="center"/>
          </w:tcPr>
          <w:p w14:paraId="160174CA" w14:textId="6B41B40E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50EA2DB7" w14:textId="0D0E24E7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8437E" w:rsidRPr="0048437E" w14:paraId="4EB5EA7F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74FAB301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Dimanche</w:t>
            </w:r>
          </w:p>
        </w:tc>
        <w:tc>
          <w:tcPr>
            <w:tcW w:w="3543" w:type="dxa"/>
            <w:vAlign w:val="center"/>
          </w:tcPr>
          <w:p w14:paraId="50B22985" w14:textId="52A5744C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5DEFAC68" w14:textId="72AA6025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1BC7B147" w14:textId="70F76B85" w:rsidR="00C25031" w:rsidRPr="0048437E" w:rsidRDefault="00C25031" w:rsidP="00327A4F">
      <w:pPr>
        <w:ind w:left="-1134" w:right="271"/>
        <w:rPr>
          <w:color w:val="auto"/>
          <w:sz w:val="22"/>
          <w:szCs w:val="22"/>
        </w:rPr>
      </w:pPr>
    </w:p>
    <w:tbl>
      <w:tblPr>
        <w:tblStyle w:val="Grilledutableau"/>
        <w:tblW w:w="0" w:type="auto"/>
        <w:tblInd w:w="-1134" w:type="dxa"/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3687"/>
      </w:tblGrid>
      <w:tr w:rsidR="0048437E" w:rsidRPr="0048437E" w14:paraId="066C8E54" w14:textId="77777777" w:rsidTr="003B3B7E">
        <w:trPr>
          <w:trHeight w:val="284"/>
          <w:tblHeader/>
        </w:trPr>
        <w:tc>
          <w:tcPr>
            <w:tcW w:w="2802" w:type="dxa"/>
            <w:vMerge w:val="restart"/>
            <w:tcBorders>
              <w:top w:val="nil"/>
              <w:left w:val="nil"/>
            </w:tcBorders>
            <w:vAlign w:val="center"/>
          </w:tcPr>
          <w:p w14:paraId="087CB236" w14:textId="6339F935" w:rsidR="000821EB" w:rsidRPr="0048437E" w:rsidRDefault="000821EB" w:rsidP="000821EB">
            <w:pPr>
              <w:jc w:val="center"/>
              <w:rPr>
                <w:color w:val="auto"/>
                <w:sz w:val="22"/>
                <w:szCs w:val="22"/>
              </w:rPr>
            </w:pPr>
            <w:r w:rsidRPr="0048437E">
              <w:rPr>
                <w:color w:val="auto"/>
                <w:sz w:val="22"/>
                <w:szCs w:val="22"/>
              </w:rPr>
              <w:t>Vacances de Noël</w:t>
            </w:r>
          </w:p>
        </w:tc>
        <w:tc>
          <w:tcPr>
            <w:tcW w:w="3543" w:type="dxa"/>
            <w:vAlign w:val="center"/>
          </w:tcPr>
          <w:p w14:paraId="32CD729F" w14:textId="209B3002" w:rsidR="000821EB" w:rsidRPr="0048437E" w:rsidRDefault="000821EB" w:rsidP="000821EB">
            <w:pPr>
              <w:jc w:val="center"/>
              <w:rPr>
                <w:color w:val="auto"/>
                <w:sz w:val="22"/>
                <w:szCs w:val="22"/>
              </w:rPr>
            </w:pPr>
            <w:r w:rsidRPr="0048437E">
              <w:rPr>
                <w:b/>
                <w:bCs/>
                <w:color w:val="auto"/>
                <w:sz w:val="22"/>
                <w:szCs w:val="22"/>
              </w:rPr>
              <w:t>1</w:t>
            </w:r>
            <w:r w:rsidRPr="0048437E">
              <w:rPr>
                <w:b/>
                <w:bCs/>
                <w:color w:val="auto"/>
                <w:sz w:val="22"/>
                <w:szCs w:val="22"/>
                <w:vertAlign w:val="superscript"/>
              </w:rPr>
              <w:t>ère</w:t>
            </w:r>
            <w:r w:rsidRPr="0048437E">
              <w:rPr>
                <w:b/>
                <w:bCs/>
                <w:color w:val="auto"/>
                <w:sz w:val="22"/>
                <w:szCs w:val="22"/>
              </w:rPr>
              <w:t xml:space="preserve"> Semaine :</w:t>
            </w:r>
            <w:r w:rsidRPr="0048437E">
              <w:rPr>
                <w:color w:val="auto"/>
                <w:sz w:val="22"/>
                <w:szCs w:val="22"/>
              </w:rPr>
              <w:t xml:space="preserve"> </w:t>
            </w:r>
            <w:r w:rsidRPr="0048437E">
              <w:rPr>
                <w:rStyle w:val="Casecocher"/>
                <w:rFonts w:ascii="Arial" w:hAnsi="Arial" w:cs="Arial"/>
                <w:color w:val="auto"/>
                <w:sz w:val="22"/>
                <w:szCs w:val="22"/>
              </w:rPr>
              <w:sym w:font="Wingdings 2" w:char="002A"/>
            </w:r>
          </w:p>
        </w:tc>
        <w:tc>
          <w:tcPr>
            <w:tcW w:w="3687" w:type="dxa"/>
            <w:vAlign w:val="center"/>
          </w:tcPr>
          <w:p w14:paraId="0EB30FA9" w14:textId="59472A5D" w:rsidR="000821EB" w:rsidRPr="0048437E" w:rsidRDefault="000821EB" w:rsidP="000821EB">
            <w:pPr>
              <w:jc w:val="center"/>
              <w:rPr>
                <w:color w:val="auto"/>
                <w:sz w:val="22"/>
                <w:szCs w:val="22"/>
              </w:rPr>
            </w:pPr>
            <w:r w:rsidRPr="0048437E">
              <w:rPr>
                <w:b/>
                <w:bCs/>
                <w:color w:val="auto"/>
                <w:sz w:val="22"/>
                <w:szCs w:val="22"/>
              </w:rPr>
              <w:t>2</w:t>
            </w:r>
            <w:r w:rsidRPr="0048437E">
              <w:rPr>
                <w:b/>
                <w:bCs/>
                <w:color w:val="auto"/>
                <w:sz w:val="22"/>
                <w:szCs w:val="22"/>
                <w:vertAlign w:val="superscript"/>
              </w:rPr>
              <w:t>ème</w:t>
            </w:r>
            <w:r w:rsidRPr="0048437E">
              <w:rPr>
                <w:b/>
                <w:bCs/>
                <w:color w:val="auto"/>
                <w:sz w:val="22"/>
                <w:szCs w:val="22"/>
              </w:rPr>
              <w:t xml:space="preserve"> Semaine :</w:t>
            </w:r>
            <w:r w:rsidRPr="0048437E">
              <w:rPr>
                <w:color w:val="auto"/>
                <w:sz w:val="22"/>
                <w:szCs w:val="22"/>
              </w:rPr>
              <w:t xml:space="preserve"> </w:t>
            </w:r>
            <w:r w:rsidRPr="0048437E">
              <w:rPr>
                <w:rStyle w:val="Casecocher"/>
                <w:rFonts w:ascii="Arial" w:hAnsi="Arial" w:cs="Arial"/>
                <w:color w:val="auto"/>
                <w:sz w:val="22"/>
                <w:szCs w:val="22"/>
              </w:rPr>
              <w:sym w:font="Wingdings 2" w:char="002A"/>
            </w:r>
          </w:p>
        </w:tc>
      </w:tr>
      <w:tr w:rsidR="0048437E" w:rsidRPr="0048437E" w14:paraId="4923EC05" w14:textId="77777777" w:rsidTr="00D2699A">
        <w:trPr>
          <w:trHeight w:val="284"/>
          <w:tblHeader/>
        </w:trPr>
        <w:tc>
          <w:tcPr>
            <w:tcW w:w="2802" w:type="dxa"/>
            <w:vMerge/>
            <w:tcBorders>
              <w:left w:val="nil"/>
            </w:tcBorders>
            <w:vAlign w:val="center"/>
          </w:tcPr>
          <w:p w14:paraId="2272BA9A" w14:textId="77777777" w:rsidR="000821EB" w:rsidRPr="0048437E" w:rsidRDefault="000821EB" w:rsidP="000821EB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266D6377" w14:textId="1A3111EC" w:rsidR="000821EB" w:rsidRPr="0048437E" w:rsidRDefault="000821EB" w:rsidP="000821EB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Heure de début</w:t>
            </w:r>
          </w:p>
        </w:tc>
        <w:tc>
          <w:tcPr>
            <w:tcW w:w="3687" w:type="dxa"/>
            <w:vAlign w:val="center"/>
          </w:tcPr>
          <w:p w14:paraId="4D8D8493" w14:textId="67893FEE" w:rsidR="000821EB" w:rsidRPr="0048437E" w:rsidRDefault="000821EB" w:rsidP="000821EB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Heure de fin</w:t>
            </w:r>
          </w:p>
        </w:tc>
      </w:tr>
      <w:tr w:rsidR="0048437E" w:rsidRPr="0048437E" w14:paraId="28D2327E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0D9CEE62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Lundi</w:t>
            </w:r>
          </w:p>
        </w:tc>
        <w:tc>
          <w:tcPr>
            <w:tcW w:w="3543" w:type="dxa"/>
            <w:vAlign w:val="center"/>
          </w:tcPr>
          <w:p w14:paraId="5871CC1D" w14:textId="3D7811EF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20B05C50" w14:textId="0E1457C6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8437E" w:rsidRPr="0048437E" w14:paraId="59AFA07A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22E7E5EA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Mardi</w:t>
            </w:r>
          </w:p>
        </w:tc>
        <w:tc>
          <w:tcPr>
            <w:tcW w:w="3543" w:type="dxa"/>
            <w:vAlign w:val="center"/>
          </w:tcPr>
          <w:p w14:paraId="356C0931" w14:textId="4D04016B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0CA965B6" w14:textId="4254DF36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8437E" w:rsidRPr="0048437E" w14:paraId="669029FA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41AC4C5A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Mercredi</w:t>
            </w:r>
          </w:p>
        </w:tc>
        <w:tc>
          <w:tcPr>
            <w:tcW w:w="3543" w:type="dxa"/>
            <w:vAlign w:val="center"/>
          </w:tcPr>
          <w:p w14:paraId="09F9DEFB" w14:textId="6B4A6CD2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51EC0532" w14:textId="2DB747CE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8437E" w:rsidRPr="0048437E" w14:paraId="6B501F4F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43A73B5B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Jeudi</w:t>
            </w:r>
          </w:p>
        </w:tc>
        <w:tc>
          <w:tcPr>
            <w:tcW w:w="3543" w:type="dxa"/>
            <w:vAlign w:val="center"/>
          </w:tcPr>
          <w:p w14:paraId="019CDC3E" w14:textId="53BB8021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79B9E341" w14:textId="213D9CF7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8437E" w:rsidRPr="0048437E" w14:paraId="188F9A6A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7BCE1840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Vendredi</w:t>
            </w:r>
          </w:p>
        </w:tc>
        <w:tc>
          <w:tcPr>
            <w:tcW w:w="3543" w:type="dxa"/>
            <w:vAlign w:val="center"/>
          </w:tcPr>
          <w:p w14:paraId="2C854783" w14:textId="3FEA3C49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10153499" w14:textId="5B2F4801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8437E" w:rsidRPr="0048437E" w14:paraId="5E78BD1B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58239D43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Samedi</w:t>
            </w:r>
          </w:p>
        </w:tc>
        <w:tc>
          <w:tcPr>
            <w:tcW w:w="3543" w:type="dxa"/>
            <w:vAlign w:val="center"/>
          </w:tcPr>
          <w:p w14:paraId="6954FB7D" w14:textId="58DF5C66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7C40D6AE" w14:textId="181781E8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8437E" w:rsidRPr="0048437E" w14:paraId="2B34EF3E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58FBA43A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Dimanche</w:t>
            </w:r>
          </w:p>
        </w:tc>
        <w:tc>
          <w:tcPr>
            <w:tcW w:w="3543" w:type="dxa"/>
            <w:vAlign w:val="center"/>
          </w:tcPr>
          <w:p w14:paraId="48D822BB" w14:textId="758D840A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26B93BB9" w14:textId="0BE89AF6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5EE4BEE8" w14:textId="23D09FC8" w:rsidR="00C25031" w:rsidRPr="0048437E" w:rsidRDefault="00C25031" w:rsidP="00327A4F">
      <w:pPr>
        <w:ind w:left="-1134" w:right="271"/>
        <w:rPr>
          <w:color w:val="auto"/>
          <w:sz w:val="22"/>
          <w:szCs w:val="22"/>
        </w:rPr>
      </w:pPr>
    </w:p>
    <w:tbl>
      <w:tblPr>
        <w:tblStyle w:val="Grilledutableau"/>
        <w:tblW w:w="0" w:type="auto"/>
        <w:tblInd w:w="-1134" w:type="dxa"/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3687"/>
      </w:tblGrid>
      <w:tr w:rsidR="0048437E" w:rsidRPr="0048437E" w14:paraId="3D4683F3" w14:textId="77777777" w:rsidTr="003B3B7E">
        <w:trPr>
          <w:trHeight w:val="284"/>
          <w:tblHeader/>
        </w:trPr>
        <w:tc>
          <w:tcPr>
            <w:tcW w:w="2802" w:type="dxa"/>
            <w:vMerge w:val="restart"/>
            <w:tcBorders>
              <w:top w:val="nil"/>
              <w:left w:val="nil"/>
            </w:tcBorders>
            <w:vAlign w:val="center"/>
          </w:tcPr>
          <w:p w14:paraId="5CC263FB" w14:textId="2B6205EC" w:rsidR="000821EB" w:rsidRPr="0048437E" w:rsidRDefault="000821EB" w:rsidP="000821EB">
            <w:pPr>
              <w:jc w:val="center"/>
              <w:rPr>
                <w:color w:val="auto"/>
                <w:sz w:val="22"/>
                <w:szCs w:val="22"/>
              </w:rPr>
            </w:pPr>
            <w:r w:rsidRPr="0048437E">
              <w:rPr>
                <w:color w:val="auto"/>
                <w:sz w:val="22"/>
                <w:szCs w:val="22"/>
              </w:rPr>
              <w:lastRenderedPageBreak/>
              <w:t>Vacances de Février</w:t>
            </w:r>
          </w:p>
        </w:tc>
        <w:tc>
          <w:tcPr>
            <w:tcW w:w="3543" w:type="dxa"/>
            <w:vAlign w:val="center"/>
          </w:tcPr>
          <w:p w14:paraId="288278BD" w14:textId="65701DD2" w:rsidR="000821EB" w:rsidRPr="0048437E" w:rsidRDefault="000821EB" w:rsidP="000821EB">
            <w:pPr>
              <w:jc w:val="center"/>
              <w:rPr>
                <w:color w:val="auto"/>
                <w:sz w:val="22"/>
                <w:szCs w:val="22"/>
              </w:rPr>
            </w:pPr>
            <w:r w:rsidRPr="0048437E">
              <w:rPr>
                <w:b/>
                <w:bCs/>
                <w:color w:val="auto"/>
                <w:sz w:val="22"/>
                <w:szCs w:val="22"/>
              </w:rPr>
              <w:t>1</w:t>
            </w:r>
            <w:r w:rsidRPr="0048437E">
              <w:rPr>
                <w:b/>
                <w:bCs/>
                <w:color w:val="auto"/>
                <w:sz w:val="22"/>
                <w:szCs w:val="22"/>
                <w:vertAlign w:val="superscript"/>
              </w:rPr>
              <w:t>ère</w:t>
            </w:r>
            <w:r w:rsidRPr="0048437E">
              <w:rPr>
                <w:b/>
                <w:bCs/>
                <w:color w:val="auto"/>
                <w:sz w:val="22"/>
                <w:szCs w:val="22"/>
              </w:rPr>
              <w:t xml:space="preserve"> Semaine :</w:t>
            </w:r>
            <w:r w:rsidRPr="0048437E">
              <w:rPr>
                <w:color w:val="auto"/>
                <w:sz w:val="22"/>
                <w:szCs w:val="22"/>
              </w:rPr>
              <w:t xml:space="preserve"> </w:t>
            </w:r>
            <w:r w:rsidRPr="0048437E">
              <w:rPr>
                <w:rStyle w:val="Casecocher"/>
                <w:rFonts w:ascii="Arial" w:hAnsi="Arial" w:cs="Arial"/>
                <w:color w:val="auto"/>
                <w:sz w:val="22"/>
                <w:szCs w:val="22"/>
              </w:rPr>
              <w:sym w:font="Wingdings 2" w:char="002A"/>
            </w:r>
          </w:p>
        </w:tc>
        <w:tc>
          <w:tcPr>
            <w:tcW w:w="3687" w:type="dxa"/>
            <w:vAlign w:val="center"/>
          </w:tcPr>
          <w:p w14:paraId="305EBB5C" w14:textId="200E8164" w:rsidR="000821EB" w:rsidRPr="0048437E" w:rsidRDefault="000821EB" w:rsidP="000821EB">
            <w:pPr>
              <w:jc w:val="center"/>
              <w:rPr>
                <w:color w:val="auto"/>
                <w:sz w:val="22"/>
                <w:szCs w:val="22"/>
              </w:rPr>
            </w:pPr>
            <w:r w:rsidRPr="0048437E">
              <w:rPr>
                <w:b/>
                <w:bCs/>
                <w:color w:val="auto"/>
                <w:sz w:val="22"/>
                <w:szCs w:val="22"/>
              </w:rPr>
              <w:t>2</w:t>
            </w:r>
            <w:r w:rsidRPr="0048437E">
              <w:rPr>
                <w:b/>
                <w:bCs/>
                <w:color w:val="auto"/>
                <w:sz w:val="22"/>
                <w:szCs w:val="22"/>
                <w:vertAlign w:val="superscript"/>
              </w:rPr>
              <w:t>ème</w:t>
            </w:r>
            <w:r w:rsidRPr="0048437E">
              <w:rPr>
                <w:b/>
                <w:bCs/>
                <w:color w:val="auto"/>
                <w:sz w:val="22"/>
                <w:szCs w:val="22"/>
              </w:rPr>
              <w:t xml:space="preserve"> Semaine :</w:t>
            </w:r>
            <w:r w:rsidRPr="0048437E">
              <w:rPr>
                <w:color w:val="auto"/>
                <w:sz w:val="22"/>
                <w:szCs w:val="22"/>
              </w:rPr>
              <w:t xml:space="preserve"> </w:t>
            </w:r>
            <w:r w:rsidRPr="0048437E">
              <w:rPr>
                <w:rStyle w:val="Casecocher"/>
                <w:rFonts w:ascii="Arial" w:hAnsi="Arial" w:cs="Arial"/>
                <w:color w:val="auto"/>
                <w:sz w:val="22"/>
                <w:szCs w:val="22"/>
              </w:rPr>
              <w:sym w:font="Wingdings 2" w:char="002A"/>
            </w:r>
          </w:p>
        </w:tc>
      </w:tr>
      <w:tr w:rsidR="0048437E" w:rsidRPr="0048437E" w14:paraId="69C1988A" w14:textId="77777777" w:rsidTr="000D4AB9">
        <w:trPr>
          <w:trHeight w:val="284"/>
          <w:tblHeader/>
        </w:trPr>
        <w:tc>
          <w:tcPr>
            <w:tcW w:w="2802" w:type="dxa"/>
            <w:vMerge/>
            <w:tcBorders>
              <w:left w:val="nil"/>
            </w:tcBorders>
            <w:vAlign w:val="center"/>
          </w:tcPr>
          <w:p w14:paraId="32F7253D" w14:textId="77777777" w:rsidR="000821EB" w:rsidRPr="0048437E" w:rsidRDefault="000821EB" w:rsidP="000821EB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E5C6020" w14:textId="67868F20" w:rsidR="000821EB" w:rsidRPr="0048437E" w:rsidRDefault="000821EB" w:rsidP="000821EB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Heure de début</w:t>
            </w:r>
          </w:p>
        </w:tc>
        <w:tc>
          <w:tcPr>
            <w:tcW w:w="3687" w:type="dxa"/>
            <w:vAlign w:val="center"/>
          </w:tcPr>
          <w:p w14:paraId="48E08E58" w14:textId="302DA880" w:rsidR="000821EB" w:rsidRPr="0048437E" w:rsidRDefault="000821EB" w:rsidP="000821EB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Heure de fin</w:t>
            </w:r>
          </w:p>
        </w:tc>
      </w:tr>
      <w:tr w:rsidR="0048437E" w:rsidRPr="0048437E" w14:paraId="4BA9FCEB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5540DEB6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Lundi</w:t>
            </w:r>
          </w:p>
        </w:tc>
        <w:tc>
          <w:tcPr>
            <w:tcW w:w="3543" w:type="dxa"/>
            <w:vAlign w:val="center"/>
          </w:tcPr>
          <w:p w14:paraId="34ACD95D" w14:textId="306B6126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661B982E" w14:textId="6E18B4E3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8437E" w:rsidRPr="0048437E" w14:paraId="4BD0D52D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5358A5E7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Mardi</w:t>
            </w:r>
          </w:p>
        </w:tc>
        <w:tc>
          <w:tcPr>
            <w:tcW w:w="3543" w:type="dxa"/>
            <w:vAlign w:val="center"/>
          </w:tcPr>
          <w:p w14:paraId="0AE1634A" w14:textId="227ACAF8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03AAD598" w14:textId="44E0527D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8437E" w:rsidRPr="0048437E" w14:paraId="4CD317FD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258EF897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Mercredi</w:t>
            </w:r>
          </w:p>
        </w:tc>
        <w:tc>
          <w:tcPr>
            <w:tcW w:w="3543" w:type="dxa"/>
            <w:vAlign w:val="center"/>
          </w:tcPr>
          <w:p w14:paraId="78E37924" w14:textId="5BC94F9A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49AB5470" w14:textId="6CC96025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8437E" w:rsidRPr="0048437E" w14:paraId="03B3DE55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594C33CE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Jeudi</w:t>
            </w:r>
          </w:p>
        </w:tc>
        <w:tc>
          <w:tcPr>
            <w:tcW w:w="3543" w:type="dxa"/>
            <w:vAlign w:val="center"/>
          </w:tcPr>
          <w:p w14:paraId="5B6C3914" w14:textId="54FFBA09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61D6ACE6" w14:textId="047A6A60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8437E" w:rsidRPr="0048437E" w14:paraId="2EE0C28D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26651023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Vendredi</w:t>
            </w:r>
          </w:p>
        </w:tc>
        <w:tc>
          <w:tcPr>
            <w:tcW w:w="3543" w:type="dxa"/>
            <w:vAlign w:val="center"/>
          </w:tcPr>
          <w:p w14:paraId="0E28DD78" w14:textId="7190C51B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50C4F466" w14:textId="674F8CF6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8437E" w:rsidRPr="0048437E" w14:paraId="1C8EE734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7F94585C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Samedi</w:t>
            </w:r>
          </w:p>
        </w:tc>
        <w:tc>
          <w:tcPr>
            <w:tcW w:w="3543" w:type="dxa"/>
            <w:vAlign w:val="center"/>
          </w:tcPr>
          <w:p w14:paraId="790ECA03" w14:textId="59E694D8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4768DA63" w14:textId="71DF9A06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8437E" w:rsidRPr="0048437E" w14:paraId="3BD11C72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31486433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Dimanche</w:t>
            </w:r>
          </w:p>
        </w:tc>
        <w:tc>
          <w:tcPr>
            <w:tcW w:w="3543" w:type="dxa"/>
            <w:vAlign w:val="center"/>
          </w:tcPr>
          <w:p w14:paraId="4138B5BE" w14:textId="7DE8FC01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37A12339" w14:textId="2A24BE29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59533CEB" w14:textId="77777777" w:rsidR="00C25031" w:rsidRPr="0048437E" w:rsidRDefault="00C25031" w:rsidP="00327A4F">
      <w:pPr>
        <w:ind w:left="-1134" w:right="271"/>
        <w:rPr>
          <w:color w:val="auto"/>
          <w:sz w:val="22"/>
          <w:szCs w:val="22"/>
        </w:rPr>
      </w:pPr>
    </w:p>
    <w:tbl>
      <w:tblPr>
        <w:tblStyle w:val="Grilledutableau"/>
        <w:tblW w:w="0" w:type="auto"/>
        <w:tblInd w:w="-1134" w:type="dxa"/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3687"/>
      </w:tblGrid>
      <w:tr w:rsidR="0048437E" w:rsidRPr="0048437E" w14:paraId="3A7883F0" w14:textId="77777777" w:rsidTr="003B3B7E">
        <w:trPr>
          <w:trHeight w:val="284"/>
          <w:tblHeader/>
        </w:trPr>
        <w:tc>
          <w:tcPr>
            <w:tcW w:w="2802" w:type="dxa"/>
            <w:vMerge w:val="restart"/>
            <w:tcBorders>
              <w:top w:val="nil"/>
              <w:left w:val="nil"/>
            </w:tcBorders>
            <w:vAlign w:val="center"/>
          </w:tcPr>
          <w:p w14:paraId="55112BB5" w14:textId="47E30786" w:rsidR="000821EB" w:rsidRPr="0048437E" w:rsidRDefault="000821EB" w:rsidP="000821EB">
            <w:pPr>
              <w:jc w:val="center"/>
              <w:rPr>
                <w:color w:val="auto"/>
                <w:sz w:val="22"/>
                <w:szCs w:val="22"/>
              </w:rPr>
            </w:pPr>
            <w:r w:rsidRPr="0048437E">
              <w:rPr>
                <w:color w:val="auto"/>
                <w:sz w:val="22"/>
                <w:szCs w:val="22"/>
              </w:rPr>
              <w:t>Vacances de Printemps</w:t>
            </w:r>
          </w:p>
        </w:tc>
        <w:tc>
          <w:tcPr>
            <w:tcW w:w="3543" w:type="dxa"/>
            <w:vAlign w:val="center"/>
          </w:tcPr>
          <w:p w14:paraId="0EC6960C" w14:textId="73F6A01E" w:rsidR="000821EB" w:rsidRPr="0048437E" w:rsidRDefault="000821EB" w:rsidP="000821EB">
            <w:pPr>
              <w:jc w:val="center"/>
              <w:rPr>
                <w:color w:val="auto"/>
                <w:sz w:val="22"/>
                <w:szCs w:val="22"/>
              </w:rPr>
            </w:pPr>
            <w:r w:rsidRPr="0048437E">
              <w:rPr>
                <w:b/>
                <w:bCs/>
                <w:color w:val="auto"/>
                <w:sz w:val="22"/>
                <w:szCs w:val="22"/>
              </w:rPr>
              <w:t>1</w:t>
            </w:r>
            <w:r w:rsidRPr="0048437E">
              <w:rPr>
                <w:b/>
                <w:bCs/>
                <w:color w:val="auto"/>
                <w:sz w:val="22"/>
                <w:szCs w:val="22"/>
                <w:vertAlign w:val="superscript"/>
              </w:rPr>
              <w:t>ère</w:t>
            </w:r>
            <w:r w:rsidRPr="0048437E">
              <w:rPr>
                <w:b/>
                <w:bCs/>
                <w:color w:val="auto"/>
                <w:sz w:val="22"/>
                <w:szCs w:val="22"/>
              </w:rPr>
              <w:t xml:space="preserve"> Semaine :</w:t>
            </w:r>
            <w:r w:rsidRPr="0048437E">
              <w:rPr>
                <w:color w:val="auto"/>
                <w:sz w:val="22"/>
                <w:szCs w:val="22"/>
              </w:rPr>
              <w:t xml:space="preserve"> </w:t>
            </w:r>
            <w:r w:rsidRPr="0048437E">
              <w:rPr>
                <w:rStyle w:val="Casecocher"/>
                <w:rFonts w:ascii="Arial" w:hAnsi="Arial" w:cs="Arial"/>
                <w:color w:val="auto"/>
                <w:sz w:val="22"/>
                <w:szCs w:val="22"/>
              </w:rPr>
              <w:sym w:font="Wingdings 2" w:char="002A"/>
            </w:r>
          </w:p>
        </w:tc>
        <w:tc>
          <w:tcPr>
            <w:tcW w:w="3687" w:type="dxa"/>
            <w:vAlign w:val="center"/>
          </w:tcPr>
          <w:p w14:paraId="73771549" w14:textId="078876F6" w:rsidR="000821EB" w:rsidRPr="0048437E" w:rsidRDefault="000821EB" w:rsidP="000821EB">
            <w:pPr>
              <w:jc w:val="center"/>
              <w:rPr>
                <w:color w:val="auto"/>
                <w:sz w:val="22"/>
                <w:szCs w:val="22"/>
              </w:rPr>
            </w:pPr>
            <w:r w:rsidRPr="0048437E">
              <w:rPr>
                <w:b/>
                <w:bCs/>
                <w:color w:val="auto"/>
                <w:sz w:val="22"/>
                <w:szCs w:val="22"/>
              </w:rPr>
              <w:t>2</w:t>
            </w:r>
            <w:r w:rsidRPr="0048437E">
              <w:rPr>
                <w:b/>
                <w:bCs/>
                <w:color w:val="auto"/>
                <w:sz w:val="22"/>
                <w:szCs w:val="22"/>
                <w:vertAlign w:val="superscript"/>
              </w:rPr>
              <w:t>ème</w:t>
            </w:r>
            <w:r w:rsidRPr="0048437E">
              <w:rPr>
                <w:b/>
                <w:bCs/>
                <w:color w:val="auto"/>
                <w:sz w:val="22"/>
                <w:szCs w:val="22"/>
              </w:rPr>
              <w:t xml:space="preserve"> Semaine :</w:t>
            </w:r>
            <w:r w:rsidRPr="0048437E">
              <w:rPr>
                <w:color w:val="auto"/>
                <w:sz w:val="22"/>
                <w:szCs w:val="22"/>
              </w:rPr>
              <w:t xml:space="preserve"> </w:t>
            </w:r>
            <w:r w:rsidRPr="0048437E">
              <w:rPr>
                <w:rStyle w:val="Casecocher"/>
                <w:rFonts w:ascii="Arial" w:hAnsi="Arial" w:cs="Arial"/>
                <w:color w:val="auto"/>
                <w:sz w:val="22"/>
                <w:szCs w:val="22"/>
              </w:rPr>
              <w:sym w:font="Wingdings 2" w:char="002A"/>
            </w:r>
          </w:p>
        </w:tc>
      </w:tr>
      <w:tr w:rsidR="0048437E" w:rsidRPr="0048437E" w14:paraId="577EFB46" w14:textId="77777777" w:rsidTr="00D6720A">
        <w:trPr>
          <w:trHeight w:val="284"/>
          <w:tblHeader/>
        </w:trPr>
        <w:tc>
          <w:tcPr>
            <w:tcW w:w="2802" w:type="dxa"/>
            <w:vMerge/>
            <w:tcBorders>
              <w:left w:val="nil"/>
            </w:tcBorders>
            <w:vAlign w:val="center"/>
          </w:tcPr>
          <w:p w14:paraId="3EB3DE67" w14:textId="77777777" w:rsidR="000821EB" w:rsidRPr="0048437E" w:rsidRDefault="000821EB" w:rsidP="000821EB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1567F508" w14:textId="19486CAC" w:rsidR="000821EB" w:rsidRPr="0048437E" w:rsidRDefault="000821EB" w:rsidP="000821EB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Heure de début</w:t>
            </w:r>
          </w:p>
        </w:tc>
        <w:tc>
          <w:tcPr>
            <w:tcW w:w="3687" w:type="dxa"/>
            <w:vAlign w:val="center"/>
          </w:tcPr>
          <w:p w14:paraId="502FDEB1" w14:textId="0A7DC9E5" w:rsidR="000821EB" w:rsidRPr="0048437E" w:rsidRDefault="000821EB" w:rsidP="000821EB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Heure de fin</w:t>
            </w:r>
          </w:p>
        </w:tc>
      </w:tr>
      <w:tr w:rsidR="0048437E" w:rsidRPr="0048437E" w14:paraId="0AB63A0B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3C6A4FC0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Lundi</w:t>
            </w:r>
          </w:p>
        </w:tc>
        <w:tc>
          <w:tcPr>
            <w:tcW w:w="3543" w:type="dxa"/>
            <w:vAlign w:val="center"/>
          </w:tcPr>
          <w:p w14:paraId="5582501E" w14:textId="375EE5F5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034860CD" w14:textId="5E9FE69C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8437E" w:rsidRPr="0048437E" w14:paraId="78163319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0BDD79DD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Mardi</w:t>
            </w:r>
          </w:p>
        </w:tc>
        <w:tc>
          <w:tcPr>
            <w:tcW w:w="3543" w:type="dxa"/>
            <w:vAlign w:val="center"/>
          </w:tcPr>
          <w:p w14:paraId="4A98D0CB" w14:textId="3C1E41C3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638ECB32" w14:textId="4EA8C870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8437E" w:rsidRPr="0048437E" w14:paraId="2A2062C8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06B3428B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Mercredi</w:t>
            </w:r>
          </w:p>
        </w:tc>
        <w:tc>
          <w:tcPr>
            <w:tcW w:w="3543" w:type="dxa"/>
            <w:vAlign w:val="center"/>
          </w:tcPr>
          <w:p w14:paraId="260C76BC" w14:textId="3E2D56AA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4733D287" w14:textId="6FCD9DD8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8437E" w:rsidRPr="0048437E" w14:paraId="60DA7264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377A4F0D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Jeudi</w:t>
            </w:r>
          </w:p>
        </w:tc>
        <w:tc>
          <w:tcPr>
            <w:tcW w:w="3543" w:type="dxa"/>
            <w:vAlign w:val="center"/>
          </w:tcPr>
          <w:p w14:paraId="6A3768A2" w14:textId="19E909BE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6AB5F08E" w14:textId="6C628083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8437E" w:rsidRPr="0048437E" w14:paraId="09E5CE0C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37635B5E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Vendredi</w:t>
            </w:r>
          </w:p>
        </w:tc>
        <w:tc>
          <w:tcPr>
            <w:tcW w:w="3543" w:type="dxa"/>
            <w:vAlign w:val="center"/>
          </w:tcPr>
          <w:p w14:paraId="79B4F458" w14:textId="3302ED1A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2E0ED3F3" w14:textId="1C278415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8437E" w:rsidRPr="0048437E" w14:paraId="6D9BE904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501E61C0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Samedi</w:t>
            </w:r>
          </w:p>
        </w:tc>
        <w:tc>
          <w:tcPr>
            <w:tcW w:w="3543" w:type="dxa"/>
            <w:vAlign w:val="center"/>
          </w:tcPr>
          <w:p w14:paraId="3898CFDA" w14:textId="720C2562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596AB483" w14:textId="124EBF43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8437E" w:rsidRPr="0048437E" w14:paraId="75337CAA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11474015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Dimanche</w:t>
            </w:r>
          </w:p>
        </w:tc>
        <w:tc>
          <w:tcPr>
            <w:tcW w:w="3543" w:type="dxa"/>
            <w:vAlign w:val="center"/>
          </w:tcPr>
          <w:p w14:paraId="75722265" w14:textId="2D4AD961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369E6272" w14:textId="57031BB5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50EAA6E3" w14:textId="03763AE3" w:rsidR="00EA3353" w:rsidRPr="0048437E" w:rsidRDefault="00EA3353" w:rsidP="00327A4F">
      <w:pPr>
        <w:ind w:left="-1134" w:right="271"/>
        <w:rPr>
          <w:color w:val="auto"/>
          <w:sz w:val="22"/>
          <w:szCs w:val="22"/>
        </w:rPr>
      </w:pPr>
    </w:p>
    <w:p w14:paraId="5BF5E59A" w14:textId="77777777" w:rsidR="00C25031" w:rsidRPr="0048437E" w:rsidRDefault="00C25031" w:rsidP="00327A4F">
      <w:pPr>
        <w:ind w:left="-1134" w:right="271"/>
        <w:rPr>
          <w:color w:val="auto"/>
          <w:sz w:val="22"/>
          <w:szCs w:val="22"/>
        </w:rPr>
      </w:pPr>
    </w:p>
    <w:tbl>
      <w:tblPr>
        <w:tblStyle w:val="Grilledutableau"/>
        <w:tblW w:w="0" w:type="auto"/>
        <w:tblInd w:w="-1134" w:type="dxa"/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3687"/>
      </w:tblGrid>
      <w:tr w:rsidR="0048437E" w:rsidRPr="0048437E" w14:paraId="62E747AE" w14:textId="77777777" w:rsidTr="00413009">
        <w:trPr>
          <w:trHeight w:val="284"/>
        </w:trPr>
        <w:tc>
          <w:tcPr>
            <w:tcW w:w="2802" w:type="dxa"/>
            <w:vMerge w:val="restart"/>
            <w:tcBorders>
              <w:top w:val="nil"/>
              <w:left w:val="nil"/>
            </w:tcBorders>
            <w:vAlign w:val="center"/>
          </w:tcPr>
          <w:p w14:paraId="5C714C54" w14:textId="060F968C" w:rsidR="000821EB" w:rsidRPr="0048437E" w:rsidRDefault="000821EB" w:rsidP="000821EB">
            <w:pPr>
              <w:jc w:val="center"/>
              <w:rPr>
                <w:color w:val="auto"/>
                <w:sz w:val="22"/>
                <w:szCs w:val="22"/>
              </w:rPr>
            </w:pPr>
            <w:r w:rsidRPr="0048437E">
              <w:rPr>
                <w:color w:val="auto"/>
                <w:sz w:val="22"/>
                <w:szCs w:val="22"/>
              </w:rPr>
              <w:t>Vacances Eté</w:t>
            </w:r>
          </w:p>
        </w:tc>
        <w:tc>
          <w:tcPr>
            <w:tcW w:w="3543" w:type="dxa"/>
            <w:vAlign w:val="center"/>
          </w:tcPr>
          <w:p w14:paraId="018A24C9" w14:textId="675F6281" w:rsidR="000821EB" w:rsidRPr="0048437E" w:rsidRDefault="000821EB" w:rsidP="000821EB">
            <w:pPr>
              <w:jc w:val="center"/>
              <w:rPr>
                <w:color w:val="auto"/>
                <w:sz w:val="22"/>
                <w:szCs w:val="22"/>
              </w:rPr>
            </w:pPr>
            <w:r w:rsidRPr="0048437E">
              <w:rPr>
                <w:b/>
                <w:bCs/>
                <w:color w:val="auto"/>
                <w:sz w:val="22"/>
                <w:szCs w:val="22"/>
              </w:rPr>
              <w:t>Juillet :</w:t>
            </w:r>
            <w:r w:rsidRPr="0048437E">
              <w:rPr>
                <w:color w:val="auto"/>
                <w:sz w:val="22"/>
                <w:szCs w:val="22"/>
              </w:rPr>
              <w:t xml:space="preserve"> </w:t>
            </w:r>
            <w:r w:rsidRPr="0048437E">
              <w:rPr>
                <w:rStyle w:val="Casecocher"/>
                <w:rFonts w:ascii="Arial" w:hAnsi="Arial" w:cs="Arial"/>
                <w:color w:val="auto"/>
                <w:sz w:val="22"/>
                <w:szCs w:val="22"/>
              </w:rPr>
              <w:sym w:font="Wingdings 2" w:char="002A"/>
            </w:r>
          </w:p>
        </w:tc>
        <w:tc>
          <w:tcPr>
            <w:tcW w:w="3687" w:type="dxa"/>
            <w:vAlign w:val="center"/>
          </w:tcPr>
          <w:p w14:paraId="2BB1E692" w14:textId="4246468F" w:rsidR="000821EB" w:rsidRPr="0048437E" w:rsidRDefault="000821EB" w:rsidP="000821EB">
            <w:pPr>
              <w:jc w:val="center"/>
              <w:rPr>
                <w:color w:val="auto"/>
                <w:sz w:val="22"/>
                <w:szCs w:val="22"/>
              </w:rPr>
            </w:pPr>
            <w:r w:rsidRPr="0048437E">
              <w:rPr>
                <w:b/>
                <w:bCs/>
                <w:color w:val="auto"/>
                <w:sz w:val="22"/>
                <w:szCs w:val="22"/>
              </w:rPr>
              <w:t>Août :</w:t>
            </w:r>
            <w:r w:rsidRPr="0048437E">
              <w:rPr>
                <w:color w:val="auto"/>
                <w:sz w:val="22"/>
                <w:szCs w:val="22"/>
              </w:rPr>
              <w:t xml:space="preserve"> </w:t>
            </w:r>
            <w:r w:rsidRPr="0048437E">
              <w:rPr>
                <w:rStyle w:val="Casecocher"/>
                <w:rFonts w:ascii="Arial" w:hAnsi="Arial" w:cs="Arial"/>
                <w:color w:val="auto"/>
                <w:sz w:val="22"/>
                <w:szCs w:val="22"/>
              </w:rPr>
              <w:sym w:font="Wingdings 2" w:char="002A"/>
            </w:r>
          </w:p>
        </w:tc>
      </w:tr>
      <w:tr w:rsidR="0048437E" w:rsidRPr="0048437E" w14:paraId="4D447D06" w14:textId="77777777" w:rsidTr="005A0298">
        <w:trPr>
          <w:trHeight w:val="284"/>
        </w:trPr>
        <w:tc>
          <w:tcPr>
            <w:tcW w:w="2802" w:type="dxa"/>
            <w:vMerge/>
            <w:tcBorders>
              <w:left w:val="nil"/>
            </w:tcBorders>
            <w:vAlign w:val="center"/>
          </w:tcPr>
          <w:p w14:paraId="5D3190BD" w14:textId="77777777" w:rsidR="000821EB" w:rsidRPr="0048437E" w:rsidRDefault="000821EB" w:rsidP="000821EB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518A8E8E" w14:textId="38E0E1B1" w:rsidR="000821EB" w:rsidRPr="0048437E" w:rsidRDefault="000821EB" w:rsidP="000821EB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Heure de début</w:t>
            </w:r>
          </w:p>
        </w:tc>
        <w:tc>
          <w:tcPr>
            <w:tcW w:w="3687" w:type="dxa"/>
            <w:vAlign w:val="center"/>
          </w:tcPr>
          <w:p w14:paraId="4B8BCD01" w14:textId="263F14F9" w:rsidR="000821EB" w:rsidRPr="0048437E" w:rsidRDefault="000821EB" w:rsidP="000821EB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Heure de fin</w:t>
            </w:r>
          </w:p>
        </w:tc>
      </w:tr>
      <w:tr w:rsidR="0048437E" w:rsidRPr="0048437E" w14:paraId="2B2AC1AB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5DB5BEFB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Lundi</w:t>
            </w:r>
          </w:p>
        </w:tc>
        <w:tc>
          <w:tcPr>
            <w:tcW w:w="3543" w:type="dxa"/>
            <w:vAlign w:val="center"/>
          </w:tcPr>
          <w:p w14:paraId="206C8066" w14:textId="3AA8EBBA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7D867B07" w14:textId="2B8223EC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8437E" w:rsidRPr="0048437E" w14:paraId="615C8530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225475FE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Mardi</w:t>
            </w:r>
          </w:p>
        </w:tc>
        <w:tc>
          <w:tcPr>
            <w:tcW w:w="3543" w:type="dxa"/>
            <w:vAlign w:val="center"/>
          </w:tcPr>
          <w:p w14:paraId="1D3F65F2" w14:textId="1CD3AD73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2436B222" w14:textId="7D6813FC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8437E" w:rsidRPr="0048437E" w14:paraId="2385436C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356E5D2D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Mercredi</w:t>
            </w:r>
          </w:p>
        </w:tc>
        <w:tc>
          <w:tcPr>
            <w:tcW w:w="3543" w:type="dxa"/>
            <w:vAlign w:val="center"/>
          </w:tcPr>
          <w:p w14:paraId="65F95FE9" w14:textId="643F218E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2AE1624F" w14:textId="7FB1D4D6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8437E" w:rsidRPr="0048437E" w14:paraId="51B3C34E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4A784E17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Jeudi</w:t>
            </w:r>
          </w:p>
        </w:tc>
        <w:tc>
          <w:tcPr>
            <w:tcW w:w="3543" w:type="dxa"/>
            <w:vAlign w:val="center"/>
          </w:tcPr>
          <w:p w14:paraId="0458A99E" w14:textId="7CC64EAC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586FBD08" w14:textId="64F742B0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8437E" w:rsidRPr="0048437E" w14:paraId="51498E3C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78587AA6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Vendredi</w:t>
            </w:r>
          </w:p>
        </w:tc>
        <w:tc>
          <w:tcPr>
            <w:tcW w:w="3543" w:type="dxa"/>
            <w:vAlign w:val="center"/>
          </w:tcPr>
          <w:p w14:paraId="7566210C" w14:textId="4AE49DF1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6A0EB52E" w14:textId="5EC51C89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8437E" w:rsidRPr="0048437E" w14:paraId="12EC1023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0DE27C8D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Samedi</w:t>
            </w:r>
          </w:p>
        </w:tc>
        <w:tc>
          <w:tcPr>
            <w:tcW w:w="3543" w:type="dxa"/>
            <w:vAlign w:val="center"/>
          </w:tcPr>
          <w:p w14:paraId="44D0DE27" w14:textId="7B2E1485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1BE74919" w14:textId="3F8C0F27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48437E" w:rsidRPr="0048437E" w14:paraId="2307E47A" w14:textId="77777777" w:rsidTr="00413009">
        <w:trPr>
          <w:trHeight w:val="284"/>
        </w:trPr>
        <w:tc>
          <w:tcPr>
            <w:tcW w:w="2802" w:type="dxa"/>
            <w:vAlign w:val="center"/>
          </w:tcPr>
          <w:p w14:paraId="0533D035" w14:textId="77777777" w:rsidR="000821EB" w:rsidRPr="0048437E" w:rsidRDefault="000821EB" w:rsidP="000821EB">
            <w:pPr>
              <w:rPr>
                <w:b/>
                <w:color w:val="auto"/>
                <w:sz w:val="22"/>
                <w:szCs w:val="22"/>
              </w:rPr>
            </w:pPr>
            <w:r w:rsidRPr="0048437E">
              <w:rPr>
                <w:b/>
                <w:color w:val="auto"/>
                <w:sz w:val="22"/>
                <w:szCs w:val="22"/>
              </w:rPr>
              <w:t>Dimanche</w:t>
            </w:r>
          </w:p>
        </w:tc>
        <w:tc>
          <w:tcPr>
            <w:tcW w:w="3543" w:type="dxa"/>
            <w:vAlign w:val="center"/>
          </w:tcPr>
          <w:p w14:paraId="2FC72B4A" w14:textId="005D15A7" w:rsidR="000821EB" w:rsidRPr="0048437E" w:rsidRDefault="000821EB" w:rsidP="0048437E">
            <w:pPr>
              <w:tabs>
                <w:tab w:val="clear" w:pos="2127"/>
                <w:tab w:val="left" w:pos="3578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687" w:type="dxa"/>
            <w:vAlign w:val="center"/>
          </w:tcPr>
          <w:p w14:paraId="06D48BE8" w14:textId="31D62BDA" w:rsidR="000821EB" w:rsidRPr="0048437E" w:rsidRDefault="000821EB" w:rsidP="0048437E">
            <w:pPr>
              <w:tabs>
                <w:tab w:val="clear" w:pos="2127"/>
                <w:tab w:val="clear" w:pos="3686"/>
                <w:tab w:val="left" w:pos="3577"/>
                <w:tab w:val="left" w:pos="3719"/>
              </w:tabs>
              <w:jc w:val="center"/>
              <w:rPr>
                <w:rStyle w:val="Pointsdesuite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3318E0B5" w14:textId="77777777" w:rsidR="00C25031" w:rsidRPr="0048437E" w:rsidRDefault="00C25031" w:rsidP="00327A4F">
      <w:pPr>
        <w:ind w:left="-1134" w:right="271"/>
        <w:rPr>
          <w:color w:val="auto"/>
          <w:sz w:val="22"/>
          <w:szCs w:val="22"/>
        </w:rPr>
      </w:pPr>
    </w:p>
    <w:p w14:paraId="36519879" w14:textId="6FAF0E79" w:rsidR="00C25031" w:rsidRPr="0048437E" w:rsidRDefault="00C25031" w:rsidP="00963209">
      <w:pPr>
        <w:ind w:right="271"/>
        <w:rPr>
          <w:color w:val="auto"/>
          <w:sz w:val="22"/>
          <w:szCs w:val="22"/>
        </w:rPr>
      </w:pPr>
    </w:p>
    <w:sectPr w:rsidR="00C25031" w:rsidRPr="0048437E" w:rsidSect="0048437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54" w:right="720" w:bottom="454" w:left="2126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48BD0" w14:textId="77777777" w:rsidR="004335BB" w:rsidRDefault="004335BB" w:rsidP="00E739CF">
      <w:r>
        <w:separator/>
      </w:r>
    </w:p>
  </w:endnote>
  <w:endnote w:type="continuationSeparator" w:id="0">
    <w:p w14:paraId="44CF449C" w14:textId="77777777" w:rsidR="004335BB" w:rsidRDefault="004335BB" w:rsidP="00E73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Kabel Bk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E73A5" w14:textId="77777777" w:rsidR="001B612D" w:rsidRDefault="008A3C35" w:rsidP="006C1A99">
    <w:pPr>
      <w:pStyle w:val="adressepieddepag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D08E3BC" wp14:editId="49157F4F">
          <wp:simplePos x="0" y="0"/>
          <wp:positionH relativeFrom="column">
            <wp:posOffset>5060315</wp:posOffset>
          </wp:positionH>
          <wp:positionV relativeFrom="paragraph">
            <wp:posOffset>127635</wp:posOffset>
          </wp:positionV>
          <wp:extent cx="799465" cy="795020"/>
          <wp:effectExtent l="0" t="0" r="635" b="5080"/>
          <wp:wrapNone/>
          <wp:docPr id="4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876053" w14:textId="77777777" w:rsidR="001B612D" w:rsidRDefault="001B612D" w:rsidP="006C1A99">
    <w:pPr>
      <w:pStyle w:val="adressepieddepage"/>
    </w:pPr>
  </w:p>
  <w:p w14:paraId="2D8732C2" w14:textId="77777777" w:rsidR="006C1A99" w:rsidRPr="006C1A99" w:rsidRDefault="006C1A99" w:rsidP="006C1A99">
    <w:pPr>
      <w:pStyle w:val="adressepieddepage"/>
    </w:pPr>
  </w:p>
  <w:p w14:paraId="36B317D1" w14:textId="77777777" w:rsidR="006371B7" w:rsidRPr="006C1A99" w:rsidRDefault="006371B7" w:rsidP="006371B7">
    <w:pPr>
      <w:pStyle w:val="www"/>
      <w:rPr>
        <w:sz w:val="4"/>
        <w:szCs w:val="4"/>
      </w:rPr>
    </w:pPr>
  </w:p>
  <w:p w14:paraId="0FA57084" w14:textId="77777777" w:rsidR="00FB489B" w:rsidRDefault="006371B7" w:rsidP="006371B7">
    <w:pPr>
      <w:pStyle w:val="www"/>
      <w:rPr>
        <w:b/>
      </w:rPr>
    </w:pPr>
    <w:r>
      <w:t xml:space="preserve"> </w:t>
    </w:r>
    <w:r w:rsidR="00A561EB">
      <w:t xml:space="preserve"> </w:t>
    </w:r>
    <w:r w:rsidR="00FB489B">
      <w:t xml:space="preserve">Ville de Toulon &gt; </w:t>
    </w:r>
    <w:r w:rsidRPr="006371B7">
      <w:rPr>
        <w:b/>
      </w:rPr>
      <w:t>www.toulon.fr</w:t>
    </w:r>
    <w:r>
      <w:rPr>
        <w:b/>
      </w:rPr>
      <w:t xml:space="preserve"> </w:t>
    </w:r>
  </w:p>
  <w:p w14:paraId="58DA2549" w14:textId="77777777" w:rsidR="006371B7" w:rsidRPr="006C1A99" w:rsidRDefault="006371B7" w:rsidP="006371B7">
    <w:pPr>
      <w:pStyle w:val="www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B1952" w14:textId="77777777" w:rsidR="00033837" w:rsidRDefault="008A3C35" w:rsidP="00033837">
    <w:pPr>
      <w:pStyle w:val="adressepieddepage"/>
      <w:ind w:left="-1418"/>
    </w:pPr>
    <w:r>
      <w:rPr>
        <w:noProof/>
      </w:rPr>
      <w:drawing>
        <wp:anchor distT="0" distB="0" distL="114300" distR="114300" simplePos="0" relativeHeight="251658752" behindDoc="0" locked="0" layoutInCell="1" allowOverlap="1" wp14:anchorId="34DA1B2A" wp14:editId="2E50F2F9">
          <wp:simplePos x="0" y="0"/>
          <wp:positionH relativeFrom="column">
            <wp:posOffset>5031740</wp:posOffset>
          </wp:positionH>
          <wp:positionV relativeFrom="paragraph">
            <wp:posOffset>116205</wp:posOffset>
          </wp:positionV>
          <wp:extent cx="799465" cy="795020"/>
          <wp:effectExtent l="0" t="0" r="635" b="5080"/>
          <wp:wrapNone/>
          <wp:docPr id="2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614930" w14:textId="77777777" w:rsidR="00027F15" w:rsidRDefault="008A3C35" w:rsidP="00033837">
    <w:pPr>
      <w:pStyle w:val="adressepieddepage"/>
      <w:ind w:left="-1418"/>
    </w:pPr>
    <w:r>
      <w:rPr>
        <w:noProof/>
      </w:rPr>
      <w:drawing>
        <wp:inline distT="0" distB="0" distL="0" distR="0" wp14:anchorId="728616B1" wp14:editId="1D217525">
          <wp:extent cx="2628900" cy="2857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63DE6" w14:textId="77777777" w:rsidR="004335BB" w:rsidRDefault="004335BB" w:rsidP="00E739CF">
      <w:r>
        <w:separator/>
      </w:r>
    </w:p>
  </w:footnote>
  <w:footnote w:type="continuationSeparator" w:id="0">
    <w:p w14:paraId="4FD1169A" w14:textId="77777777" w:rsidR="004335BB" w:rsidRDefault="004335BB" w:rsidP="00E73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38261" w14:textId="77777777" w:rsidR="001B612D" w:rsidRDefault="001B612D">
    <w:pPr>
      <w:pStyle w:val="En-tte"/>
    </w:pPr>
  </w:p>
  <w:p w14:paraId="76DDC3F6" w14:textId="77777777" w:rsidR="001B612D" w:rsidRDefault="001B612D">
    <w:pPr>
      <w:pStyle w:val="En-tte"/>
    </w:pPr>
  </w:p>
  <w:p w14:paraId="34B3B6F8" w14:textId="77777777" w:rsidR="001B612D" w:rsidRDefault="001B612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4F134" w14:textId="77777777" w:rsidR="00A561EB" w:rsidRPr="00DC0241" w:rsidRDefault="008A3C35" w:rsidP="00A561EB">
    <w:pPr>
      <w:pStyle w:val="RpubliqueFranaise"/>
    </w:pPr>
    <w:bookmarkStart w:id="1" w:name="_Hlk230091231"/>
    <w:bookmarkStart w:id="2" w:name="_Hlk230091232"/>
    <w:r>
      <w:rPr>
        <w:noProof/>
      </w:rPr>
      <w:drawing>
        <wp:anchor distT="0" distB="0" distL="114300" distR="114300" simplePos="0" relativeHeight="251656704" behindDoc="0" locked="0" layoutInCell="1" allowOverlap="1" wp14:anchorId="58C1D5A3" wp14:editId="1F2DA330">
          <wp:simplePos x="0" y="0"/>
          <wp:positionH relativeFrom="column">
            <wp:posOffset>-963930</wp:posOffset>
          </wp:positionH>
          <wp:positionV relativeFrom="paragraph">
            <wp:posOffset>-54610</wp:posOffset>
          </wp:positionV>
          <wp:extent cx="690245" cy="885825"/>
          <wp:effectExtent l="0" t="0" r="0" b="9525"/>
          <wp:wrapNone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24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61EB" w:rsidRPr="00DC0241">
      <w:t>République Française</w:t>
    </w:r>
  </w:p>
  <w:p w14:paraId="6996541F" w14:textId="77777777" w:rsidR="00A561EB" w:rsidRPr="00DC0241" w:rsidRDefault="00A561EB" w:rsidP="00A561EB">
    <w:pPr>
      <w:pStyle w:val="VilledeToulon"/>
      <w:ind w:left="1134"/>
      <w:rPr>
        <w:sz w:val="40"/>
        <w:szCs w:val="40"/>
      </w:rPr>
    </w:pPr>
    <w:r w:rsidRPr="00DC0241">
      <w:rPr>
        <w:sz w:val="40"/>
        <w:szCs w:val="40"/>
      </w:rPr>
      <w:t>VILLE DE TOULON</w:t>
    </w:r>
  </w:p>
  <w:p w14:paraId="4726093F" w14:textId="77777777" w:rsidR="00A561EB" w:rsidRPr="00113A8A" w:rsidRDefault="002E7488" w:rsidP="00A561EB">
    <w:pPr>
      <w:pStyle w:val="adressemairie"/>
      <w:ind w:left="1134"/>
    </w:pPr>
    <w:r>
      <w:t>Hôtel de Ville -</w:t>
    </w:r>
    <w:r w:rsidR="00A561EB" w:rsidRPr="00724D80">
      <w:t xml:space="preserve"> Avenue de la République</w:t>
    </w:r>
    <w:r>
      <w:t xml:space="preserve"> - </w:t>
    </w:r>
    <w:r w:rsidR="00033837">
      <w:t xml:space="preserve">CS 71407 </w:t>
    </w:r>
    <w:r>
      <w:t>-</w:t>
    </w:r>
    <w:r w:rsidR="00A561EB" w:rsidRPr="00724D80">
      <w:t xml:space="preserve"> 83056 TOULON Cedex</w:t>
    </w:r>
    <w:r>
      <w:t xml:space="preserve"> - 04 94 36 30 00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3889"/>
    <w:multiLevelType w:val="hybridMultilevel"/>
    <w:tmpl w:val="65B8A12A"/>
    <w:lvl w:ilvl="0" w:tplc="1BDE99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48DD4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222C09"/>
    <w:multiLevelType w:val="hybridMultilevel"/>
    <w:tmpl w:val="F3C80AFC"/>
    <w:lvl w:ilvl="0" w:tplc="E2686ECE">
      <w:start w:val="1"/>
      <w:numFmt w:val="bullet"/>
      <w:pStyle w:val="Titre2"/>
      <w:lvlText w:val="•"/>
      <w:lvlJc w:val="left"/>
      <w:pPr>
        <w:ind w:left="360" w:hanging="360"/>
      </w:pPr>
      <w:rPr>
        <w:rFonts w:ascii="Verdana" w:hAnsi="Verdana" w:hint="default"/>
        <w:color w:val="4F81BD"/>
        <w:sz w:val="24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19FC0246"/>
    <w:multiLevelType w:val="hybridMultilevel"/>
    <w:tmpl w:val="7CECC5AE"/>
    <w:lvl w:ilvl="0" w:tplc="5D38B5A8">
      <w:start w:val="1"/>
      <w:numFmt w:val="bullet"/>
      <w:pStyle w:val="Avecpuces"/>
      <w:lvlText w:val=""/>
      <w:lvlJc w:val="left"/>
      <w:pPr>
        <w:ind w:left="1080" w:hanging="360"/>
      </w:pPr>
      <w:rPr>
        <w:rFonts w:ascii="Webdings" w:hAnsi="Webdings" w:hint="default"/>
        <w:color w:val="4F81BD"/>
        <w:sz w:val="22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611542"/>
    <w:multiLevelType w:val="hybridMultilevel"/>
    <w:tmpl w:val="1AD6D2A0"/>
    <w:lvl w:ilvl="0" w:tplc="6B7CFC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abel Bk BT" w:eastAsia="Times New Roman" w:hAnsi="Kabel Bk BT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E14E5A"/>
    <w:multiLevelType w:val="singleLevel"/>
    <w:tmpl w:val="800000B2"/>
    <w:lvl w:ilvl="0">
      <w:start w:val="1"/>
      <w:numFmt w:val="bullet"/>
      <w:pStyle w:val="Lien"/>
      <w:lvlText w:val=""/>
      <w:lvlJc w:val="left"/>
      <w:pPr>
        <w:ind w:left="720" w:hanging="360"/>
      </w:pPr>
      <w:rPr>
        <w:rFonts w:ascii="Webdings" w:hAnsi="Webdings" w:hint="default"/>
        <w:color w:val="4F81BD"/>
        <w:sz w:val="22"/>
      </w:rPr>
    </w:lvl>
  </w:abstractNum>
  <w:abstractNum w:abstractNumId="5" w15:restartNumberingAfterBreak="0">
    <w:nsid w:val="449975C8"/>
    <w:multiLevelType w:val="hybridMultilevel"/>
    <w:tmpl w:val="9850B2A2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6" w15:restartNumberingAfterBreak="0">
    <w:nsid w:val="44EB414A"/>
    <w:multiLevelType w:val="hybridMultilevel"/>
    <w:tmpl w:val="DBB8B0CE"/>
    <w:lvl w:ilvl="0" w:tplc="5EB82FAA"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7" w15:restartNumberingAfterBreak="0">
    <w:nsid w:val="467660C1"/>
    <w:multiLevelType w:val="hybridMultilevel"/>
    <w:tmpl w:val="45343904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8" w15:restartNumberingAfterBreak="0">
    <w:nsid w:val="4E320C5F"/>
    <w:multiLevelType w:val="hybridMultilevel"/>
    <w:tmpl w:val="AE128CF0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9" w15:restartNumberingAfterBreak="0">
    <w:nsid w:val="631B4FFE"/>
    <w:multiLevelType w:val="hybridMultilevel"/>
    <w:tmpl w:val="0C52E724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1"/>
  </w:num>
  <w:num w:numId="5">
    <w:abstractNumId w:val="0"/>
  </w:num>
  <w:num w:numId="6">
    <w:abstractNumId w:val="5"/>
  </w:num>
  <w:num w:numId="7">
    <w:abstractNumId w:val="8"/>
  </w:num>
  <w:num w:numId="8">
    <w:abstractNumId w:val="1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7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3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C35"/>
    <w:rsid w:val="00027F15"/>
    <w:rsid w:val="00033837"/>
    <w:rsid w:val="00060CE8"/>
    <w:rsid w:val="000623CE"/>
    <w:rsid w:val="000821EB"/>
    <w:rsid w:val="00085995"/>
    <w:rsid w:val="00090020"/>
    <w:rsid w:val="00092F91"/>
    <w:rsid w:val="000B1815"/>
    <w:rsid w:val="000C4F70"/>
    <w:rsid w:val="000C7190"/>
    <w:rsid w:val="000E6BED"/>
    <w:rsid w:val="000F6F58"/>
    <w:rsid w:val="00113A8A"/>
    <w:rsid w:val="0012574F"/>
    <w:rsid w:val="001352ED"/>
    <w:rsid w:val="00146AB2"/>
    <w:rsid w:val="001652F8"/>
    <w:rsid w:val="00172737"/>
    <w:rsid w:val="00183032"/>
    <w:rsid w:val="001910AC"/>
    <w:rsid w:val="001A44D8"/>
    <w:rsid w:val="001B2D8C"/>
    <w:rsid w:val="001B612D"/>
    <w:rsid w:val="001B7864"/>
    <w:rsid w:val="001D3434"/>
    <w:rsid w:val="001E19A7"/>
    <w:rsid w:val="001F26BE"/>
    <w:rsid w:val="00206CA6"/>
    <w:rsid w:val="00226CAE"/>
    <w:rsid w:val="00233DFD"/>
    <w:rsid w:val="0024088D"/>
    <w:rsid w:val="00242C90"/>
    <w:rsid w:val="0025120A"/>
    <w:rsid w:val="0025690F"/>
    <w:rsid w:val="00264BA0"/>
    <w:rsid w:val="0028001A"/>
    <w:rsid w:val="002A0925"/>
    <w:rsid w:val="002A5769"/>
    <w:rsid w:val="002B3FC3"/>
    <w:rsid w:val="002B6DE9"/>
    <w:rsid w:val="002B6FB2"/>
    <w:rsid w:val="002D3B3A"/>
    <w:rsid w:val="002E2FCE"/>
    <w:rsid w:val="002E7488"/>
    <w:rsid w:val="002F27DD"/>
    <w:rsid w:val="002F3DDA"/>
    <w:rsid w:val="003234E5"/>
    <w:rsid w:val="003264AE"/>
    <w:rsid w:val="00327A4F"/>
    <w:rsid w:val="003361A7"/>
    <w:rsid w:val="0034327B"/>
    <w:rsid w:val="003466DB"/>
    <w:rsid w:val="003524A9"/>
    <w:rsid w:val="00356EAD"/>
    <w:rsid w:val="00374371"/>
    <w:rsid w:val="0038775B"/>
    <w:rsid w:val="003A0177"/>
    <w:rsid w:val="003A712E"/>
    <w:rsid w:val="003B1A46"/>
    <w:rsid w:val="003B1F72"/>
    <w:rsid w:val="003B3B7E"/>
    <w:rsid w:val="003B5701"/>
    <w:rsid w:val="003B58C0"/>
    <w:rsid w:val="003C32B2"/>
    <w:rsid w:val="003D1452"/>
    <w:rsid w:val="003D3006"/>
    <w:rsid w:val="003D4172"/>
    <w:rsid w:val="003E5489"/>
    <w:rsid w:val="00411ED4"/>
    <w:rsid w:val="004214BB"/>
    <w:rsid w:val="004335BB"/>
    <w:rsid w:val="00434DAC"/>
    <w:rsid w:val="00470E3C"/>
    <w:rsid w:val="0048070F"/>
    <w:rsid w:val="0048437E"/>
    <w:rsid w:val="004965BB"/>
    <w:rsid w:val="004A0E7E"/>
    <w:rsid w:val="004C0E1D"/>
    <w:rsid w:val="004D49E7"/>
    <w:rsid w:val="004E3C75"/>
    <w:rsid w:val="005259C4"/>
    <w:rsid w:val="00546CC7"/>
    <w:rsid w:val="0055334E"/>
    <w:rsid w:val="00557E7C"/>
    <w:rsid w:val="00560587"/>
    <w:rsid w:val="00594DCE"/>
    <w:rsid w:val="00597118"/>
    <w:rsid w:val="005C4DAC"/>
    <w:rsid w:val="005D3B67"/>
    <w:rsid w:val="005E7BBA"/>
    <w:rsid w:val="005F69DB"/>
    <w:rsid w:val="00600DDB"/>
    <w:rsid w:val="00601167"/>
    <w:rsid w:val="00604479"/>
    <w:rsid w:val="006371B7"/>
    <w:rsid w:val="0064025F"/>
    <w:rsid w:val="00642719"/>
    <w:rsid w:val="00644927"/>
    <w:rsid w:val="006551B0"/>
    <w:rsid w:val="00685A37"/>
    <w:rsid w:val="00693B9D"/>
    <w:rsid w:val="006B1BD3"/>
    <w:rsid w:val="006B1E57"/>
    <w:rsid w:val="006B4BC0"/>
    <w:rsid w:val="006C1A99"/>
    <w:rsid w:val="006D011A"/>
    <w:rsid w:val="006D2574"/>
    <w:rsid w:val="006E6F3F"/>
    <w:rsid w:val="006F1BA0"/>
    <w:rsid w:val="00723721"/>
    <w:rsid w:val="00724D80"/>
    <w:rsid w:val="00730FF1"/>
    <w:rsid w:val="00744495"/>
    <w:rsid w:val="00751011"/>
    <w:rsid w:val="00761F90"/>
    <w:rsid w:val="007659C9"/>
    <w:rsid w:val="00765D33"/>
    <w:rsid w:val="00773F05"/>
    <w:rsid w:val="007901B1"/>
    <w:rsid w:val="0079498A"/>
    <w:rsid w:val="007C5A9C"/>
    <w:rsid w:val="007E4A29"/>
    <w:rsid w:val="007F4585"/>
    <w:rsid w:val="008106BB"/>
    <w:rsid w:val="00815988"/>
    <w:rsid w:val="008223E4"/>
    <w:rsid w:val="00837D27"/>
    <w:rsid w:val="00852158"/>
    <w:rsid w:val="00856833"/>
    <w:rsid w:val="0086350B"/>
    <w:rsid w:val="00873F13"/>
    <w:rsid w:val="008759E4"/>
    <w:rsid w:val="00894E19"/>
    <w:rsid w:val="008A3C35"/>
    <w:rsid w:val="008B4B72"/>
    <w:rsid w:val="008C0E47"/>
    <w:rsid w:val="008C0FF8"/>
    <w:rsid w:val="008C27CF"/>
    <w:rsid w:val="008D2BDB"/>
    <w:rsid w:val="008D2C59"/>
    <w:rsid w:val="008D41C4"/>
    <w:rsid w:val="008D6F32"/>
    <w:rsid w:val="00900BF3"/>
    <w:rsid w:val="00901C9E"/>
    <w:rsid w:val="0090641C"/>
    <w:rsid w:val="009141B2"/>
    <w:rsid w:val="0092021B"/>
    <w:rsid w:val="00925FBD"/>
    <w:rsid w:val="00942AB1"/>
    <w:rsid w:val="0095309E"/>
    <w:rsid w:val="00963209"/>
    <w:rsid w:val="00994596"/>
    <w:rsid w:val="0099795D"/>
    <w:rsid w:val="009A3901"/>
    <w:rsid w:val="009B06AB"/>
    <w:rsid w:val="009B29DE"/>
    <w:rsid w:val="009B6EBD"/>
    <w:rsid w:val="00A2026B"/>
    <w:rsid w:val="00A241C4"/>
    <w:rsid w:val="00A34DDA"/>
    <w:rsid w:val="00A36DBC"/>
    <w:rsid w:val="00A40A9D"/>
    <w:rsid w:val="00A438C3"/>
    <w:rsid w:val="00A4659B"/>
    <w:rsid w:val="00A561EB"/>
    <w:rsid w:val="00A6084D"/>
    <w:rsid w:val="00A6317F"/>
    <w:rsid w:val="00A65097"/>
    <w:rsid w:val="00A678B8"/>
    <w:rsid w:val="00A7455B"/>
    <w:rsid w:val="00A77E60"/>
    <w:rsid w:val="00A94C27"/>
    <w:rsid w:val="00AA1522"/>
    <w:rsid w:val="00AA72A6"/>
    <w:rsid w:val="00AB1896"/>
    <w:rsid w:val="00AE1820"/>
    <w:rsid w:val="00AE34EC"/>
    <w:rsid w:val="00B0709B"/>
    <w:rsid w:val="00B203CE"/>
    <w:rsid w:val="00B26A96"/>
    <w:rsid w:val="00B4421C"/>
    <w:rsid w:val="00B450B9"/>
    <w:rsid w:val="00B92E88"/>
    <w:rsid w:val="00BA0E79"/>
    <w:rsid w:val="00C24346"/>
    <w:rsid w:val="00C25031"/>
    <w:rsid w:val="00C30DD8"/>
    <w:rsid w:val="00C76900"/>
    <w:rsid w:val="00CA575F"/>
    <w:rsid w:val="00CC43B4"/>
    <w:rsid w:val="00CE39C4"/>
    <w:rsid w:val="00D02BF6"/>
    <w:rsid w:val="00D14255"/>
    <w:rsid w:val="00D418BA"/>
    <w:rsid w:val="00D43955"/>
    <w:rsid w:val="00D83622"/>
    <w:rsid w:val="00D94BD2"/>
    <w:rsid w:val="00D94D34"/>
    <w:rsid w:val="00D97170"/>
    <w:rsid w:val="00DA7BFE"/>
    <w:rsid w:val="00DC0241"/>
    <w:rsid w:val="00DE2701"/>
    <w:rsid w:val="00DE3005"/>
    <w:rsid w:val="00DE3AB4"/>
    <w:rsid w:val="00DE40FA"/>
    <w:rsid w:val="00DE5F83"/>
    <w:rsid w:val="00DF3256"/>
    <w:rsid w:val="00DF36F8"/>
    <w:rsid w:val="00E21DAC"/>
    <w:rsid w:val="00E543B1"/>
    <w:rsid w:val="00E564E4"/>
    <w:rsid w:val="00E67245"/>
    <w:rsid w:val="00E739CF"/>
    <w:rsid w:val="00E74FE2"/>
    <w:rsid w:val="00E9485C"/>
    <w:rsid w:val="00EA3353"/>
    <w:rsid w:val="00EA5DDF"/>
    <w:rsid w:val="00EC6C53"/>
    <w:rsid w:val="00ED7021"/>
    <w:rsid w:val="00EE2468"/>
    <w:rsid w:val="00EE6432"/>
    <w:rsid w:val="00EF3C22"/>
    <w:rsid w:val="00F101E2"/>
    <w:rsid w:val="00F17BE7"/>
    <w:rsid w:val="00F243CD"/>
    <w:rsid w:val="00F310AE"/>
    <w:rsid w:val="00F42A2F"/>
    <w:rsid w:val="00F523E5"/>
    <w:rsid w:val="00F52F59"/>
    <w:rsid w:val="00F54C40"/>
    <w:rsid w:val="00F62559"/>
    <w:rsid w:val="00F83CF0"/>
    <w:rsid w:val="00F848AA"/>
    <w:rsid w:val="00F85394"/>
    <w:rsid w:val="00F87B66"/>
    <w:rsid w:val="00F94C28"/>
    <w:rsid w:val="00FA1F44"/>
    <w:rsid w:val="00FA2D12"/>
    <w:rsid w:val="00FB2B73"/>
    <w:rsid w:val="00FB3731"/>
    <w:rsid w:val="00FB489B"/>
    <w:rsid w:val="00FB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AC751"/>
  <w15:docId w15:val="{5BD2C1D6-8731-4E89-AE7E-9E2CCB1F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158"/>
    <w:pPr>
      <w:tabs>
        <w:tab w:val="left" w:pos="2127"/>
        <w:tab w:val="left" w:pos="3686"/>
      </w:tabs>
      <w:jc w:val="both"/>
    </w:pPr>
    <w:rPr>
      <w:rFonts w:ascii="Arial" w:hAnsi="Arial" w:cs="Arial"/>
      <w:color w:val="000000"/>
    </w:rPr>
  </w:style>
  <w:style w:type="paragraph" w:styleId="Titre1">
    <w:name w:val="heading 1"/>
    <w:basedOn w:val="Normal"/>
    <w:next w:val="Normal"/>
    <w:link w:val="Titre1Car"/>
    <w:uiPriority w:val="99"/>
    <w:qFormat/>
    <w:rsid w:val="00894E19"/>
    <w:pPr>
      <w:keepNext/>
      <w:pBdr>
        <w:left w:val="single" w:sz="4" w:space="4" w:color="4F81BD"/>
        <w:bottom w:val="single" w:sz="4" w:space="4" w:color="4F81BD"/>
      </w:pBdr>
      <w:suppressAutoHyphens/>
      <w:spacing w:before="120"/>
      <w:ind w:left="2835"/>
      <w:outlineLvl w:val="0"/>
    </w:pPr>
    <w:rPr>
      <w:b/>
      <w:bCs/>
      <w:caps/>
      <w:kern w:val="32"/>
      <w:sz w:val="24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894E19"/>
    <w:pPr>
      <w:keepNext/>
      <w:numPr>
        <w:numId w:val="4"/>
      </w:numPr>
      <w:pBdr>
        <w:bottom w:val="single" w:sz="4" w:space="1" w:color="4F81BD"/>
      </w:pBdr>
      <w:suppressAutoHyphens/>
      <w:spacing w:before="360" w:after="140"/>
      <w:outlineLvl w:val="1"/>
    </w:pPr>
    <w:rPr>
      <w:b/>
      <w:bCs/>
      <w:iCs/>
      <w:sz w:val="22"/>
      <w:szCs w:val="22"/>
    </w:rPr>
  </w:style>
  <w:style w:type="paragraph" w:styleId="Titre3">
    <w:name w:val="heading 3"/>
    <w:next w:val="Normal"/>
    <w:link w:val="Titre3Car"/>
    <w:rsid w:val="00F42A2F"/>
    <w:pPr>
      <w:widowControl w:val="0"/>
      <w:pBdr>
        <w:bottom w:val="single" w:sz="4" w:space="1" w:color="808080"/>
      </w:pBdr>
      <w:spacing w:before="440" w:after="180"/>
      <w:ind w:left="567"/>
      <w:outlineLvl w:val="2"/>
    </w:pPr>
    <w:rPr>
      <w:rFonts w:ascii="Arial" w:hAnsi="Arial" w:cs="Arial"/>
      <w:b/>
      <w:bCs/>
      <w:color w:val="A6A6A6"/>
      <w:sz w:val="30"/>
      <w:szCs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894E19"/>
    <w:rPr>
      <w:rFonts w:ascii="Arial" w:hAnsi="Arial" w:cs="Arial"/>
      <w:b/>
      <w:bCs/>
      <w:caps/>
      <w:color w:val="000000"/>
      <w:kern w:val="32"/>
      <w:sz w:val="24"/>
      <w:szCs w:val="32"/>
    </w:rPr>
  </w:style>
  <w:style w:type="character" w:customStyle="1" w:styleId="Titre2Car">
    <w:name w:val="Titre 2 Car"/>
    <w:basedOn w:val="Policepardfaut"/>
    <w:link w:val="Titre2"/>
    <w:uiPriority w:val="99"/>
    <w:rsid w:val="00894E19"/>
    <w:rPr>
      <w:rFonts w:ascii="Arial" w:hAnsi="Arial" w:cs="Arial"/>
      <w:b/>
      <w:bCs/>
      <w:iCs/>
      <w:sz w:val="22"/>
      <w:szCs w:val="22"/>
    </w:rPr>
  </w:style>
  <w:style w:type="character" w:customStyle="1" w:styleId="Titre3Car">
    <w:name w:val="Titre 3 Car"/>
    <w:basedOn w:val="Policepardfaut"/>
    <w:link w:val="Titre3"/>
    <w:rsid w:val="00F42A2F"/>
    <w:rPr>
      <w:rFonts w:ascii="Arial" w:hAnsi="Arial" w:cs="Arial"/>
      <w:b/>
      <w:bCs/>
      <w:color w:val="A6A6A6"/>
      <w:sz w:val="30"/>
      <w:szCs w:val="30"/>
      <w:lang w:val="fr-FR" w:eastAsia="fr-FR" w:bidi="ar-SA"/>
    </w:rPr>
  </w:style>
  <w:style w:type="paragraph" w:customStyle="1" w:styleId="Avecpuces">
    <w:name w:val="Avec puces"/>
    <w:basedOn w:val="Normal"/>
    <w:rsid w:val="00F42A2F"/>
    <w:pPr>
      <w:numPr>
        <w:numId w:val="1"/>
      </w:numPr>
      <w:contextualSpacing/>
    </w:pPr>
  </w:style>
  <w:style w:type="character" w:customStyle="1" w:styleId="Gras">
    <w:name w:val="Gras"/>
    <w:uiPriority w:val="1"/>
    <w:qFormat/>
    <w:rsid w:val="00F42A2F"/>
    <w:rPr>
      <w:b/>
    </w:rPr>
  </w:style>
  <w:style w:type="character" w:customStyle="1" w:styleId="Italique">
    <w:name w:val="Italique"/>
    <w:uiPriority w:val="1"/>
    <w:rsid w:val="00F42A2F"/>
    <w:rPr>
      <w:b w:val="0"/>
      <w:i/>
    </w:rPr>
  </w:style>
  <w:style w:type="paragraph" w:customStyle="1" w:styleId="Ensavoirplus">
    <w:name w:val="En savoir plus"/>
    <w:basedOn w:val="Normal"/>
    <w:rsid w:val="00F42A2F"/>
    <w:pPr>
      <w:ind w:left="426"/>
    </w:pPr>
    <w:rPr>
      <w:b/>
      <w:color w:val="4F81BD"/>
      <w:sz w:val="40"/>
      <w:szCs w:val="40"/>
    </w:rPr>
  </w:style>
  <w:style w:type="paragraph" w:customStyle="1" w:styleId="Texteensavoirplus">
    <w:name w:val="Texte en savoir plus"/>
    <w:basedOn w:val="Normal"/>
    <w:qFormat/>
    <w:rsid w:val="008D2C59"/>
    <w:rPr>
      <w:b/>
      <w:sz w:val="24"/>
    </w:rPr>
  </w:style>
  <w:style w:type="paragraph" w:customStyle="1" w:styleId="Lien">
    <w:name w:val="Lien"/>
    <w:basedOn w:val="Normal"/>
    <w:rsid w:val="00F42A2F"/>
    <w:pPr>
      <w:numPr>
        <w:numId w:val="2"/>
      </w:numPr>
      <w:pBdr>
        <w:top w:val="dotted" w:sz="4" w:space="1" w:color="auto"/>
        <w:bottom w:val="dotted" w:sz="4" w:space="1" w:color="auto"/>
        <w:between w:val="dotted" w:sz="4" w:space="1" w:color="auto"/>
      </w:pBdr>
      <w:ind w:right="2551"/>
    </w:pPr>
    <w:rPr>
      <w:b/>
      <w:color w:val="4F81BD"/>
    </w:rPr>
  </w:style>
  <w:style w:type="paragraph" w:customStyle="1" w:styleId="Titrechampremplir">
    <w:name w:val="Titre champ à remplir"/>
    <w:basedOn w:val="Normal"/>
    <w:uiPriority w:val="99"/>
    <w:qFormat/>
    <w:rsid w:val="00894E19"/>
    <w:pPr>
      <w:tabs>
        <w:tab w:val="right" w:pos="10204"/>
      </w:tabs>
      <w:spacing w:before="240"/>
    </w:pPr>
    <w:rPr>
      <w:sz w:val="18"/>
      <w:szCs w:val="18"/>
    </w:rPr>
  </w:style>
  <w:style w:type="paragraph" w:customStyle="1" w:styleId="Important">
    <w:name w:val="Important"/>
    <w:basedOn w:val="Normal"/>
    <w:link w:val="ImportantCar"/>
    <w:uiPriority w:val="99"/>
    <w:qFormat/>
    <w:rsid w:val="00894E19"/>
    <w:pPr>
      <w:pBdr>
        <w:left w:val="double" w:sz="4" w:space="4" w:color="4F81BD"/>
      </w:pBdr>
    </w:pPr>
    <w:rPr>
      <w:b/>
    </w:rPr>
  </w:style>
  <w:style w:type="paragraph" w:customStyle="1" w:styleId="Tlphone">
    <w:name w:val="Téléphone"/>
    <w:next w:val="En-tte"/>
    <w:qFormat/>
    <w:rsid w:val="00894E19"/>
    <w:pPr>
      <w:tabs>
        <w:tab w:val="left" w:pos="426"/>
      </w:tabs>
    </w:pPr>
  </w:style>
  <w:style w:type="paragraph" w:styleId="En-tte">
    <w:name w:val="header"/>
    <w:basedOn w:val="Normal"/>
    <w:link w:val="En-tteCar"/>
    <w:uiPriority w:val="99"/>
    <w:unhideWhenUsed/>
    <w:rsid w:val="00AE34E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E34EC"/>
    <w:rPr>
      <w:rFonts w:ascii="Arial" w:hAnsi="Arial" w:cs="Arial"/>
      <w:color w:val="000000"/>
    </w:rPr>
  </w:style>
  <w:style w:type="paragraph" w:customStyle="1" w:styleId="VilledeToulon">
    <w:name w:val="Ville de Toulon"/>
    <w:basedOn w:val="En-tte"/>
    <w:qFormat/>
    <w:rsid w:val="002A5769"/>
    <w:pPr>
      <w:tabs>
        <w:tab w:val="clear" w:pos="2127"/>
        <w:tab w:val="clear" w:pos="4536"/>
        <w:tab w:val="left" w:pos="2126"/>
      </w:tabs>
      <w:spacing w:after="40"/>
      <w:ind w:left="2835"/>
    </w:pPr>
    <w:rPr>
      <w:noProof/>
      <w:spacing w:val="80"/>
      <w:sz w:val="96"/>
      <w:szCs w:val="96"/>
    </w:rPr>
  </w:style>
  <w:style w:type="paragraph" w:customStyle="1" w:styleId="Service">
    <w:name w:val="Service"/>
    <w:basedOn w:val="En-tte"/>
    <w:qFormat/>
    <w:rsid w:val="00894E19"/>
    <w:pPr>
      <w:spacing w:after="120"/>
      <w:contextualSpacing/>
    </w:pPr>
    <w:rPr>
      <w:b/>
      <w:sz w:val="22"/>
      <w:szCs w:val="22"/>
    </w:rPr>
  </w:style>
  <w:style w:type="paragraph" w:customStyle="1" w:styleId="RpubliqueFranaise">
    <w:name w:val="République Française"/>
    <w:basedOn w:val="En-tte"/>
    <w:autoRedefine/>
    <w:qFormat/>
    <w:rsid w:val="00A36DBC"/>
    <w:pPr>
      <w:spacing w:after="120"/>
      <w:ind w:left="1134"/>
    </w:pPr>
    <w:rPr>
      <w:sz w:val="28"/>
      <w:szCs w:val="28"/>
    </w:rPr>
  </w:style>
  <w:style w:type="paragraph" w:styleId="Sansinterligne">
    <w:name w:val="No Spacing"/>
    <w:uiPriority w:val="1"/>
    <w:qFormat/>
    <w:rsid w:val="00894E19"/>
    <w:pPr>
      <w:tabs>
        <w:tab w:val="left" w:pos="2127"/>
        <w:tab w:val="left" w:pos="3686"/>
      </w:tabs>
      <w:jc w:val="both"/>
    </w:pPr>
    <w:rPr>
      <w:rFonts w:ascii="Arial" w:hAnsi="Arial" w:cs="Arial"/>
      <w:color w:val="000000"/>
    </w:rPr>
  </w:style>
  <w:style w:type="character" w:styleId="Lienhypertexte">
    <w:name w:val="Hyperlink"/>
    <w:basedOn w:val="Policepardfaut"/>
    <w:uiPriority w:val="99"/>
    <w:unhideWhenUsed/>
    <w:rsid w:val="00DE40FA"/>
    <w:rPr>
      <w:color w:val="0000FF"/>
      <w:u w:val="single"/>
    </w:rPr>
  </w:style>
  <w:style w:type="paragraph" w:customStyle="1" w:styleId="StyleEn-tteHautTiretsespacsAccent105ptpaisseu">
    <w:name w:val="Style En-tête + Haut: (Tirets (espacés) Accent 1  05 pt Épaisseu..."/>
    <w:basedOn w:val="En-tte"/>
    <w:autoRedefine/>
    <w:rsid w:val="008D2C59"/>
    <w:pPr>
      <w:pBdr>
        <w:top w:val="dashed" w:sz="4" w:space="2" w:color="4F81BD"/>
        <w:bottom w:val="dashed" w:sz="4" w:space="2" w:color="4F81BD"/>
      </w:pBdr>
    </w:pPr>
    <w:rPr>
      <w:sz w:val="18"/>
      <w:szCs w:val="18"/>
    </w:rPr>
  </w:style>
  <w:style w:type="paragraph" w:styleId="Paragraphedeliste">
    <w:name w:val="List Paragraph"/>
    <w:basedOn w:val="Normal"/>
    <w:uiPriority w:val="34"/>
    <w:rsid w:val="00242C9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4214BB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14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14B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73F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E739C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39CF"/>
    <w:rPr>
      <w:rFonts w:ascii="Arial" w:hAnsi="Arial"/>
      <w:sz w:val="26"/>
      <w:szCs w:val="26"/>
    </w:rPr>
  </w:style>
  <w:style w:type="paragraph" w:customStyle="1" w:styleId="telephone">
    <w:name w:val="telephone"/>
    <w:basedOn w:val="Normal"/>
    <w:qFormat/>
    <w:rsid w:val="00E543B1"/>
    <w:pPr>
      <w:spacing w:before="40"/>
    </w:pPr>
    <w:rPr>
      <w:sz w:val="18"/>
    </w:rPr>
  </w:style>
  <w:style w:type="paragraph" w:customStyle="1" w:styleId="intitul">
    <w:name w:val="intitulé"/>
    <w:basedOn w:val="Texteensavoirplus"/>
    <w:qFormat/>
    <w:rsid w:val="001652F8"/>
    <w:rPr>
      <w:b w:val="0"/>
      <w:sz w:val="18"/>
    </w:rPr>
  </w:style>
  <w:style w:type="paragraph" w:customStyle="1" w:styleId="adressemairie">
    <w:name w:val="adresse mairie"/>
    <w:basedOn w:val="StyleEn-tteHautTiretsespacsAccent105ptpaisseu"/>
    <w:qFormat/>
    <w:rsid w:val="0055334E"/>
    <w:pPr>
      <w:spacing w:after="120"/>
    </w:pPr>
  </w:style>
  <w:style w:type="paragraph" w:customStyle="1" w:styleId="mail">
    <w:name w:val="mail"/>
    <w:basedOn w:val="Normal"/>
    <w:qFormat/>
    <w:rsid w:val="00E543B1"/>
    <w:rPr>
      <w:color w:val="548DD4"/>
      <w:sz w:val="18"/>
      <w:szCs w:val="18"/>
      <w:u w:val="single"/>
    </w:rPr>
  </w:style>
  <w:style w:type="paragraph" w:customStyle="1" w:styleId="www">
    <w:name w:val="www"/>
    <w:autoRedefine/>
    <w:qFormat/>
    <w:rsid w:val="006371B7"/>
    <w:pPr>
      <w:shd w:val="clear" w:color="auto" w:fill="548DD4"/>
      <w:tabs>
        <w:tab w:val="left" w:pos="1276"/>
        <w:tab w:val="left" w:pos="3119"/>
      </w:tabs>
      <w:ind w:left="-1531" w:right="7784"/>
    </w:pPr>
    <w:rPr>
      <w:rFonts w:ascii="Arial" w:hAnsi="Arial"/>
      <w:color w:val="FFFFFF"/>
      <w:sz w:val="18"/>
      <w:szCs w:val="18"/>
    </w:rPr>
  </w:style>
  <w:style w:type="paragraph" w:customStyle="1" w:styleId="adressepieddepage">
    <w:name w:val="adresse pied de page"/>
    <w:basedOn w:val="Pieddepage"/>
    <w:qFormat/>
    <w:rsid w:val="006C1A99"/>
    <w:pPr>
      <w:spacing w:before="100" w:after="80"/>
    </w:pPr>
    <w:rPr>
      <w:sz w:val="18"/>
      <w:szCs w:val="18"/>
    </w:rPr>
  </w:style>
  <w:style w:type="paragraph" w:customStyle="1" w:styleId="nom">
    <w:name w:val="nom"/>
    <w:basedOn w:val="intitul"/>
    <w:qFormat/>
    <w:rsid w:val="001652F8"/>
    <w:rPr>
      <w:b/>
      <w:szCs w:val="18"/>
    </w:rPr>
  </w:style>
  <w:style w:type="table" w:styleId="Grilledutableau">
    <w:name w:val="Table Grid"/>
    <w:basedOn w:val="TableauNormal"/>
    <w:uiPriority w:val="59"/>
    <w:rsid w:val="00A56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intsdesuite">
    <w:name w:val="Points de suite"/>
    <w:basedOn w:val="Policepardfaut"/>
    <w:uiPriority w:val="99"/>
    <w:rsid w:val="00B0709B"/>
    <w:rPr>
      <w:rFonts w:ascii="Times New Roman" w:hAnsi="Times New Roman" w:cs="Times New Roman" w:hint="default"/>
      <w:color w:val="4F81BD"/>
      <w:u w:val="single"/>
      <w:bdr w:val="none" w:sz="0" w:space="0" w:color="auto"/>
      <w:shd w:val="clear" w:color="auto" w:fill="F2F2F2" w:themeFill="background1" w:themeFillShade="F2"/>
    </w:rPr>
  </w:style>
  <w:style w:type="character" w:customStyle="1" w:styleId="Casecocher">
    <w:name w:val="Case à cocher"/>
    <w:basedOn w:val="Policepardfaut"/>
    <w:uiPriority w:val="99"/>
    <w:rsid w:val="00852158"/>
    <w:rPr>
      <w:rFonts w:ascii="Times New Roman" w:hAnsi="Times New Roman" w:cs="Times New Roman" w:hint="default"/>
      <w:color w:val="4F81BD"/>
      <w:sz w:val="28"/>
      <w:szCs w:val="28"/>
    </w:rPr>
  </w:style>
  <w:style w:type="character" w:styleId="Marquedecommentaire">
    <w:name w:val="annotation reference"/>
    <w:basedOn w:val="Policepardfaut"/>
    <w:uiPriority w:val="99"/>
    <w:semiHidden/>
    <w:unhideWhenUsed/>
    <w:rsid w:val="00837D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37D27"/>
  </w:style>
  <w:style w:type="character" w:customStyle="1" w:styleId="CommentaireCar">
    <w:name w:val="Commentaire Car"/>
    <w:basedOn w:val="Policepardfaut"/>
    <w:link w:val="Commentaire"/>
    <w:uiPriority w:val="99"/>
    <w:semiHidden/>
    <w:rsid w:val="00837D27"/>
    <w:rPr>
      <w:rFonts w:ascii="Arial" w:hAnsi="Arial" w:cs="Arial"/>
      <w:color w:val="000000"/>
    </w:rPr>
  </w:style>
  <w:style w:type="character" w:customStyle="1" w:styleId="ImportantCar">
    <w:name w:val="Important Car"/>
    <w:basedOn w:val="Policepardfaut"/>
    <w:link w:val="Important"/>
    <w:uiPriority w:val="99"/>
    <w:locked/>
    <w:rsid w:val="00837D27"/>
    <w:rPr>
      <w:rFonts w:ascii="Arial" w:hAnsi="Arial" w:cs="Arial"/>
      <w:b/>
      <w:color w:val="000000"/>
    </w:rPr>
  </w:style>
  <w:style w:type="paragraph" w:customStyle="1" w:styleId="COPIES">
    <w:name w:val="COPIES"/>
    <w:basedOn w:val="Normal"/>
    <w:uiPriority w:val="99"/>
    <w:rsid w:val="00837D27"/>
    <w:pPr>
      <w:tabs>
        <w:tab w:val="clear" w:pos="2127"/>
        <w:tab w:val="clear" w:pos="3686"/>
      </w:tabs>
      <w:ind w:left="567"/>
      <w:jc w:val="left"/>
    </w:pPr>
    <w:rPr>
      <w:rFonts w:ascii="Dutch" w:hAnsi="Dutch" w:cs="Dutch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3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vart\Downloads\MODELE-FORMULAIRE%20(1)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83A353-E475-406D-96E8-7E9B5DFC8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MODELE-FORMULAIRE (1)</Template>
  <TotalTime>0</TotalTime>
  <Pages>2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Toulon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SAVART Stephane</dc:creator>
  <cp:lastModifiedBy>BROY Neige</cp:lastModifiedBy>
  <cp:revision>3</cp:revision>
  <cp:lastPrinted>2026-07-15T08:04:00Z</cp:lastPrinted>
  <dcterms:created xsi:type="dcterms:W3CDTF">2026-07-20T06:58:00Z</dcterms:created>
  <dcterms:modified xsi:type="dcterms:W3CDTF">2026-07-20T06:58:00Z</dcterms:modified>
</cp:coreProperties>
</file>